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788C4" w14:textId="3CBF865D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b/>
          <w:bCs/>
          <w:lang w:val="pl-PL"/>
        </w:rPr>
      </w:pPr>
      <w:r w:rsidRPr="00A0598D">
        <w:rPr>
          <w:rFonts w:asciiTheme="minorHAnsi" w:hAnsiTheme="minorHAnsi" w:cs="Calibri"/>
          <w:b/>
          <w:bCs/>
          <w:lang w:val="pl-PL"/>
        </w:rPr>
        <w:t xml:space="preserve">Załącznik nr </w:t>
      </w:r>
      <w:r w:rsidR="00C76F00" w:rsidRPr="00A0598D">
        <w:rPr>
          <w:rFonts w:asciiTheme="minorHAnsi" w:hAnsiTheme="minorHAnsi" w:cs="Calibri"/>
          <w:b/>
          <w:bCs/>
          <w:lang w:val="pl-PL"/>
        </w:rPr>
        <w:t>3</w:t>
      </w:r>
    </w:p>
    <w:p w14:paraId="6C16C95A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41376F2A" w14:textId="72959718" w:rsidR="004A61D0" w:rsidRPr="00A0598D" w:rsidRDefault="004A61D0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KLAUZULA INFORMACYJNA</w:t>
      </w:r>
    </w:p>
    <w:p w14:paraId="64FD5030" w14:textId="4B137E68" w:rsidR="00F6008D" w:rsidRPr="00A0598D" w:rsidRDefault="00F6008D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do postępowania NR 03/Boost4BSO/202</w:t>
      </w:r>
      <w:r w:rsidR="006E5BC6" w:rsidRPr="00A0598D">
        <w:rPr>
          <w:rFonts w:asciiTheme="minorHAnsi" w:hAnsiTheme="minorHAnsi" w:cs="Calibri"/>
          <w:lang w:val="pl-PL"/>
        </w:rPr>
        <w:t>2</w:t>
      </w:r>
      <w:r w:rsidRPr="00A0598D">
        <w:rPr>
          <w:rFonts w:asciiTheme="minorHAnsi" w:hAnsiTheme="minorHAnsi" w:cs="Calibri"/>
          <w:lang w:val="pl-PL"/>
        </w:rPr>
        <w:t>„</w:t>
      </w:r>
      <w:r w:rsidR="00B72D95" w:rsidRPr="00AB4339">
        <w:rPr>
          <w:rFonts w:asciiTheme="minorHAnsi" w:hAnsiTheme="minorHAnsi" w:cs="Calibri"/>
          <w:lang w:val="pl-PL"/>
        </w:rPr>
        <w:t xml:space="preserve">Ekspert ds. wsparcia planu rozwoju i/lub modelu biznesowego w kontekście transformacji cyfrowej </w:t>
      </w:r>
      <w:r w:rsidR="00B72D95">
        <w:rPr>
          <w:rFonts w:asciiTheme="minorHAnsi" w:hAnsiTheme="minorHAnsi" w:cs="Calibri"/>
          <w:lang w:val="pl-PL"/>
        </w:rPr>
        <w:t>Przedsiębiorstwa 1</w:t>
      </w:r>
      <w:r w:rsidRPr="00A0598D">
        <w:rPr>
          <w:rFonts w:asciiTheme="minorHAnsi" w:hAnsiTheme="minorHAnsi" w:cs="Calibri"/>
          <w:lang w:val="pl-PL"/>
        </w:rPr>
        <w:t>”</w:t>
      </w:r>
    </w:p>
    <w:p w14:paraId="6FD26396" w14:textId="64FA2025" w:rsidR="00F6008D" w:rsidRPr="00A0598D" w:rsidRDefault="00F6008D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w projekcie: </w:t>
      </w:r>
      <w:proofErr w:type="spellStart"/>
      <w:r w:rsidRPr="00A0598D">
        <w:rPr>
          <w:rFonts w:asciiTheme="minorHAnsi" w:hAnsiTheme="minorHAnsi" w:cs="Calibri"/>
          <w:lang w:val="pl-PL"/>
        </w:rPr>
        <w:t>Interreg</w:t>
      </w:r>
      <w:proofErr w:type="spellEnd"/>
      <w:r w:rsidRPr="00A0598D">
        <w:rPr>
          <w:rFonts w:asciiTheme="minorHAnsi" w:hAnsiTheme="minorHAnsi" w:cs="Calibri"/>
          <w:lang w:val="pl-PL"/>
        </w:rPr>
        <w:t xml:space="preserve"> CE1644 Boost4BSO</w:t>
      </w:r>
    </w:p>
    <w:p w14:paraId="06B086A3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043B9FB2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Zgodnie z art. 13 ust. 1 i 2 Ogólnego Rozporządzenia o Ochronie Danych Osobowych z dnia 27 kwietnia 2016 r. (Dz.U.UE.L.2016.119.1 z dnia 2016.05.04); zwanego dalej Rozporządzeniem, informujemy, iż: </w:t>
      </w:r>
    </w:p>
    <w:p w14:paraId="7E6A3412" w14:textId="4048F86F" w:rsidR="004A61D0" w:rsidRPr="00A0598D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Administratorem Pani/Pana danych osobowych jest </w:t>
      </w:r>
    </w:p>
    <w:p w14:paraId="4B5C9086" w14:textId="77777777" w:rsidR="004A61D0" w:rsidRPr="00A0598D" w:rsidRDefault="004A61D0" w:rsidP="00A0598D">
      <w:pPr>
        <w:spacing w:before="0"/>
        <w:ind w:left="106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KATOWICKA SPECJALNA STREFA EKONOMICZNA S.A. </w:t>
      </w:r>
    </w:p>
    <w:p w14:paraId="3921336E" w14:textId="77777777" w:rsidR="004A61D0" w:rsidRPr="00A0598D" w:rsidRDefault="004A61D0" w:rsidP="00A0598D">
      <w:pPr>
        <w:spacing w:before="0"/>
        <w:ind w:left="106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ul. Wojewódzka 42</w:t>
      </w:r>
    </w:p>
    <w:p w14:paraId="49BED921" w14:textId="77777777" w:rsidR="004A61D0" w:rsidRPr="00A0598D" w:rsidRDefault="004A61D0" w:rsidP="00A0598D">
      <w:pPr>
        <w:spacing w:before="0"/>
        <w:ind w:left="106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40-026 Katowice</w:t>
      </w:r>
    </w:p>
    <w:p w14:paraId="399C9C7B" w14:textId="77777777" w:rsidR="004A61D0" w:rsidRPr="00A0598D" w:rsidRDefault="004A61D0" w:rsidP="00A0598D">
      <w:pPr>
        <w:spacing w:before="0"/>
        <w:ind w:left="106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NIP: 9541300712</w:t>
      </w:r>
    </w:p>
    <w:p w14:paraId="482BFE30" w14:textId="77777777" w:rsidR="004A61D0" w:rsidRPr="00A0598D" w:rsidRDefault="004A61D0" w:rsidP="00A0598D">
      <w:pPr>
        <w:spacing w:before="0"/>
        <w:ind w:left="106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REGON: 273073527</w:t>
      </w:r>
    </w:p>
    <w:p w14:paraId="5AC359AB" w14:textId="77777777" w:rsidR="004A61D0" w:rsidRPr="00A0598D" w:rsidRDefault="004A61D0" w:rsidP="00A0598D">
      <w:pPr>
        <w:spacing w:before="0"/>
        <w:ind w:left="106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KRS: 0000106403</w:t>
      </w:r>
    </w:p>
    <w:p w14:paraId="11F81C61" w14:textId="1985C49E" w:rsidR="004A61D0" w:rsidRPr="00A0598D" w:rsidRDefault="004A61D0" w:rsidP="00A0598D">
      <w:pPr>
        <w:spacing w:before="0"/>
        <w:ind w:left="106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iodo@ksse.com.pl </w:t>
      </w:r>
    </w:p>
    <w:p w14:paraId="766560B2" w14:textId="546C1F20" w:rsidR="004A61D0" w:rsidRPr="00A0598D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Pani/Pana dane osobowe będą przetwarzane w celu realizacji postępowania nr </w:t>
      </w:r>
      <w:r w:rsidR="006E5BC6" w:rsidRPr="00A0598D">
        <w:rPr>
          <w:rFonts w:asciiTheme="minorHAnsi" w:hAnsiTheme="minorHAnsi" w:cs="Calibri"/>
          <w:lang w:val="pl-PL"/>
        </w:rPr>
        <w:t>03/Boost4BSO/2022</w:t>
      </w:r>
      <w:r w:rsidRPr="00A0598D">
        <w:rPr>
          <w:rFonts w:asciiTheme="minorHAnsi" w:hAnsiTheme="minorHAnsi" w:cs="Calibri"/>
          <w:lang w:val="pl-PL"/>
        </w:rPr>
        <w:t xml:space="preserve"> na podstawie art. 6 ust. 1 lit. b) i c) Rozporządzenia.</w:t>
      </w:r>
    </w:p>
    <w:p w14:paraId="2A3B73FE" w14:textId="4EFD4A2C" w:rsidR="004A61D0" w:rsidRPr="00A0598D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Pani/Pana dane osobowe będą przetwarzane przez okres trwania procedury wyboru Oferty w odpowiedzi na postępowanie nr </w:t>
      </w:r>
      <w:r w:rsidR="006E5BC6" w:rsidRPr="00A0598D">
        <w:rPr>
          <w:rFonts w:asciiTheme="minorHAnsi" w:hAnsiTheme="minorHAnsi" w:cs="Calibri"/>
          <w:lang w:val="pl-PL"/>
        </w:rPr>
        <w:t>03/Boost4BSO/2022</w:t>
      </w:r>
    </w:p>
    <w:p w14:paraId="45DD9D55" w14:textId="00F2D75E" w:rsidR="004A61D0" w:rsidRPr="00A0598D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Posiada Pani/Pan prawo dostępu do treści swoich danych, prawo do ich sprostowania, usunięcia, ograniczenia przetwarzania oraz prawo do przenoszenia swoich danych.</w:t>
      </w:r>
    </w:p>
    <w:p w14:paraId="61E99959" w14:textId="487484EE" w:rsidR="004A61D0" w:rsidRPr="00A0598D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Ma Pani/Pan prawo do wniesienia skargi do organu nadzorczego, gdy uzna Pani/Pan, że przetwarzanie danych osobowych Pani/Pana dotyczących narusza przepisy Rozporządzenia.</w:t>
      </w:r>
    </w:p>
    <w:p w14:paraId="59ACD282" w14:textId="236B2985" w:rsidR="004A61D0" w:rsidRPr="00A0598D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Podanie przez Panią/Pana danych osobowych jest warunkiem zawarcia umowy i realizacji umowy. Jest Pani/Pan zobowiązana/y do ich podania, a konsekwencją nie podania danych osobowych będzie brak możliwości  realizacji umowy, o której mowa w ust. 3.</w:t>
      </w:r>
    </w:p>
    <w:p w14:paraId="61249CBF" w14:textId="00200F68" w:rsidR="006E5BC6" w:rsidRPr="00A0598D" w:rsidRDefault="006E5BC6" w:rsidP="00A0598D">
      <w:pPr>
        <w:spacing w:before="0"/>
        <w:rPr>
          <w:rFonts w:asciiTheme="minorHAnsi" w:hAnsiTheme="minorHAnsi" w:cs="Calibri"/>
          <w:lang w:val="pl-PL"/>
        </w:rPr>
      </w:pPr>
    </w:p>
    <w:p w14:paraId="68FBAB65" w14:textId="19EB3EC0" w:rsidR="006E5BC6" w:rsidRPr="00A0598D" w:rsidRDefault="006E5BC6" w:rsidP="00A0598D">
      <w:pPr>
        <w:spacing w:before="0"/>
        <w:rPr>
          <w:rFonts w:asciiTheme="minorHAnsi" w:hAnsiTheme="minorHAnsi" w:cs="Calibri"/>
          <w:lang w:val="pl-PL"/>
        </w:rPr>
      </w:pPr>
    </w:p>
    <w:p w14:paraId="70D313AE" w14:textId="6CA6E26F" w:rsidR="006E5BC6" w:rsidRPr="00A0598D" w:rsidRDefault="006E5BC6" w:rsidP="00A0598D">
      <w:pPr>
        <w:spacing w:before="0"/>
        <w:rPr>
          <w:rFonts w:asciiTheme="minorHAnsi" w:hAnsiTheme="minorHAnsi" w:cs="Calibri"/>
          <w:lang w:val="pl-PL"/>
        </w:rPr>
      </w:pPr>
    </w:p>
    <w:p w14:paraId="5949AFA3" w14:textId="7AE3EF08" w:rsidR="006E5BC6" w:rsidRPr="00A0598D" w:rsidRDefault="006E5BC6" w:rsidP="00A0598D">
      <w:pPr>
        <w:spacing w:before="0"/>
        <w:rPr>
          <w:rFonts w:asciiTheme="minorHAnsi" w:hAnsiTheme="minorHAnsi" w:cs="Calibri"/>
          <w:lang w:val="pl-PL"/>
        </w:rPr>
      </w:pPr>
    </w:p>
    <w:p w14:paraId="1555F88D" w14:textId="77777777" w:rsidR="006E5BC6" w:rsidRPr="00A0598D" w:rsidRDefault="006E5BC6" w:rsidP="00A0598D">
      <w:pPr>
        <w:spacing w:before="0"/>
        <w:rPr>
          <w:rFonts w:asciiTheme="minorHAnsi" w:hAnsiTheme="minorHAnsi" w:cs="Calibri"/>
          <w:lang w:val="pl-PL"/>
        </w:rPr>
      </w:pPr>
    </w:p>
    <w:p w14:paraId="5614A3A3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0598D" w:rsidRPr="00A0598D" w14:paraId="42F3F0D6" w14:textId="77777777" w:rsidTr="0061527D">
        <w:tc>
          <w:tcPr>
            <w:tcW w:w="4927" w:type="dxa"/>
          </w:tcPr>
          <w:p w14:paraId="7DFF815E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………………………</w:t>
            </w:r>
          </w:p>
          <w:p w14:paraId="4E12FAEB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(miejscowość, data)</w:t>
            </w:r>
          </w:p>
        </w:tc>
        <w:tc>
          <w:tcPr>
            <w:tcW w:w="4927" w:type="dxa"/>
          </w:tcPr>
          <w:p w14:paraId="4930E84E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……………………………………………………………………………</w:t>
            </w:r>
          </w:p>
          <w:p w14:paraId="744CD77E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(Podpis/y osoby/ osób upoważnionej/</w:t>
            </w:r>
            <w:proofErr w:type="spellStart"/>
            <w:r w:rsidRPr="00A0598D">
              <w:rPr>
                <w:rFonts w:asciiTheme="minorHAnsi" w:hAnsiTheme="minorHAnsi" w:cs="Calibri"/>
                <w:lang w:val="pl-PL"/>
              </w:rPr>
              <w:t>ych</w:t>
            </w:r>
            <w:proofErr w:type="spellEnd"/>
            <w:r w:rsidRPr="00A0598D">
              <w:rPr>
                <w:rFonts w:asciiTheme="minorHAnsi" w:hAnsiTheme="minorHAnsi" w:cs="Calibri"/>
                <w:lang w:val="pl-PL"/>
              </w:rPr>
              <w:t xml:space="preserve"> do składania oświadczeń woli w imieniu Oferenta)</w:t>
            </w:r>
          </w:p>
        </w:tc>
      </w:tr>
    </w:tbl>
    <w:p w14:paraId="70D678F5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3EBF58B0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4DBA34A0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 </w:t>
      </w:r>
    </w:p>
    <w:p w14:paraId="51F0FB88" w14:textId="77777777" w:rsidR="00C76F00" w:rsidRPr="00A0598D" w:rsidRDefault="00C76F0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6C31E4BE" w14:textId="77777777" w:rsidR="00C76F00" w:rsidRPr="00A0598D" w:rsidRDefault="00C76F0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031898CA" w14:textId="77777777" w:rsidR="00C76F00" w:rsidRPr="00A0598D" w:rsidRDefault="00C76F0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5A774A34" w14:textId="77777777" w:rsidR="00C76F00" w:rsidRPr="00A0598D" w:rsidRDefault="00C76F0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3FA0DB0E" w14:textId="6501886B" w:rsidR="004A61D0" w:rsidRPr="00DA7437" w:rsidRDefault="004A61D0" w:rsidP="003D6E1C">
      <w:pPr>
        <w:tabs>
          <w:tab w:val="left" w:pos="5104"/>
        </w:tabs>
        <w:spacing w:before="480"/>
        <w:ind w:left="0"/>
        <w:rPr>
          <w:rFonts w:asciiTheme="minorHAnsi" w:hAnsiTheme="minorHAnsi" w:cstheme="minorHAnsi"/>
          <w:b/>
          <w:bCs/>
        </w:rPr>
      </w:pPr>
    </w:p>
    <w:sectPr w:rsidR="004A61D0" w:rsidRPr="00DA7437" w:rsidSect="004C7AA1">
      <w:headerReference w:type="default" r:id="rId12"/>
      <w:footerReference w:type="default" r:id="rId13"/>
      <w:headerReference w:type="first" r:id="rId14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69BBD" w14:textId="77777777" w:rsidR="006A130E" w:rsidRDefault="006A130E" w:rsidP="00877C37">
      <w:r>
        <w:separator/>
      </w:r>
    </w:p>
    <w:p w14:paraId="78616B29" w14:textId="77777777" w:rsidR="006A130E" w:rsidRDefault="006A130E"/>
    <w:p w14:paraId="4C590B5D" w14:textId="77777777" w:rsidR="006A130E" w:rsidRDefault="006A130E"/>
    <w:p w14:paraId="0F15D836" w14:textId="77777777" w:rsidR="006A130E" w:rsidRDefault="006A130E"/>
  </w:endnote>
  <w:endnote w:type="continuationSeparator" w:id="0">
    <w:p w14:paraId="2BA33BC2" w14:textId="77777777" w:rsidR="006A130E" w:rsidRDefault="006A130E" w:rsidP="00877C37">
      <w:r>
        <w:continuationSeparator/>
      </w:r>
    </w:p>
    <w:p w14:paraId="303850E7" w14:textId="77777777" w:rsidR="006A130E" w:rsidRDefault="006A130E"/>
    <w:p w14:paraId="7B847612" w14:textId="77777777" w:rsidR="006A130E" w:rsidRDefault="006A130E"/>
    <w:p w14:paraId="23B28DAC" w14:textId="77777777" w:rsidR="006A130E" w:rsidRDefault="006A13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EndPr/>
    <w:sdtContent>
      <w:p w14:paraId="1409337E" w14:textId="77777777" w:rsidR="006641B0" w:rsidRDefault="006641B0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bCs w:val="0"/>
            <w:iCs w:val="0"/>
          </w:rPr>
        </w:pPr>
      </w:p>
      <w:tbl>
        <w:tblPr>
          <w:tblStyle w:val="Tabela-Siatk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814"/>
          <w:gridCol w:w="4814"/>
        </w:tblGrid>
        <w:tr w:rsidR="006641B0" w14:paraId="5C74C0FA" w14:textId="77777777" w:rsidTr="006641B0">
          <w:tc>
            <w:tcPr>
              <w:tcW w:w="4814" w:type="dxa"/>
            </w:tcPr>
            <w:p w14:paraId="2AD53557" w14:textId="3C175309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ind w:right="-1"/>
                <w:jc w:val="left"/>
                <w:rPr>
                  <w:b w:val="0"/>
                  <w:bCs w:val="0"/>
                  <w:iCs w:val="0"/>
                  <w:szCs w:val="20"/>
                </w:rPr>
              </w:pPr>
              <w:proofErr w:type="spellStart"/>
              <w:r w:rsidRPr="006641B0">
                <w:rPr>
                  <w:b w:val="0"/>
                  <w:szCs w:val="20"/>
                  <w:lang w:val="pl-PL"/>
                </w:rPr>
                <w:t>Interreg</w:t>
              </w:r>
              <w:proofErr w:type="spellEnd"/>
              <w:r w:rsidRPr="006641B0">
                <w:rPr>
                  <w:b w:val="0"/>
                  <w:szCs w:val="20"/>
                  <w:lang w:val="pl-PL"/>
                </w:rPr>
                <w:t xml:space="preserve"> CE1644 Boost4BSO</w:t>
              </w:r>
            </w:p>
          </w:tc>
          <w:tc>
            <w:tcPr>
              <w:tcW w:w="4814" w:type="dxa"/>
            </w:tcPr>
            <w:p w14:paraId="5FEFD248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Katowicka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Specjalna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Strefa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Ekonomiczna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S.A.</w:t>
              </w:r>
            </w:p>
            <w:p w14:paraId="120623E0" w14:textId="0A043EF4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Ul.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Wojewódzka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42, 40-026 Katowice</w:t>
              </w:r>
            </w:p>
            <w:p w14:paraId="109AF8EF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tel.: +48 32 251 07 36</w:t>
              </w:r>
            </w:p>
            <w:p w14:paraId="506C0E7D" w14:textId="3DAD61A0" w:rsidR="006641B0" w:rsidRPr="006641B0" w:rsidRDefault="006A130E" w:rsidP="000C306F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hyperlink r:id="rId1" w:history="1">
                <w:r w:rsidR="000C306F" w:rsidRPr="00836394">
                  <w:rPr>
                    <w:rStyle w:val="Hipercze"/>
                    <w:b w:val="0"/>
                    <w:bCs w:val="0"/>
                    <w:iCs w:val="0"/>
                    <w:szCs w:val="20"/>
                    <w:lang w:val="de-AT"/>
                  </w:rPr>
                  <w:t>ksse@ksse.com.pl</w:t>
                </w:r>
              </w:hyperlink>
              <w:r w:rsidR="000C306F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; </w:t>
              </w:r>
              <w:r w:rsidR="006641B0"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www.ksse.com.pl</w:t>
              </w:r>
            </w:p>
          </w:tc>
        </w:tr>
      </w:tbl>
      <w:p w14:paraId="62DC5EB5" w14:textId="7CABFB5A" w:rsidR="00587A63" w:rsidRPr="00956169" w:rsidRDefault="006A130E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sz w:val="17"/>
            <w:szCs w:val="17"/>
          </w:rPr>
        </w:pPr>
      </w:p>
    </w:sdtContent>
  </w:sdt>
  <w:p w14:paraId="3B2A432F" w14:textId="77777777"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76526" w14:textId="77777777" w:rsidR="006A130E" w:rsidRPr="007F69D3" w:rsidRDefault="006A130E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3EFF59A0" w14:textId="77777777" w:rsidR="006A130E" w:rsidRDefault="006A130E" w:rsidP="00924079">
      <w:pPr>
        <w:ind w:left="0"/>
      </w:pPr>
      <w:r>
        <w:continuationSeparator/>
      </w:r>
    </w:p>
    <w:p w14:paraId="651E322E" w14:textId="77777777" w:rsidR="006A130E" w:rsidRDefault="006A130E" w:rsidP="00C12DFF">
      <w:pPr>
        <w:ind w:left="0"/>
      </w:pPr>
    </w:p>
  </w:footnote>
  <w:footnote w:type="continuationNotice" w:id="1">
    <w:p w14:paraId="5DDEF25C" w14:textId="77777777" w:rsidR="006A130E" w:rsidRDefault="006A130E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B0F1" w14:textId="28FCD4E4" w:rsidR="00587A63" w:rsidRPr="00C8321B" w:rsidRDefault="004C7AA1" w:rsidP="00C8321B">
    <w:pPr>
      <w:pStyle w:val="Nagwek"/>
      <w:jc w:val="center"/>
    </w:pPr>
    <w:r w:rsidRPr="004C7AA1"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 wp14:anchorId="3D9BB3B9" wp14:editId="77BF337D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C8C7" w14:textId="4FC03FEB" w:rsidR="00587A63" w:rsidRDefault="006A5403" w:rsidP="009C60C8">
    <w:pPr>
      <w:ind w:left="0"/>
      <w:jc w:val="left"/>
    </w:pPr>
    <w:r>
      <w:rPr>
        <w:noProof/>
        <w:lang w:val="pl-PL" w:eastAsia="pl-PL"/>
      </w:rPr>
      <w:drawing>
        <wp:anchor distT="0" distB="0" distL="114300" distR="114300" simplePos="0" relativeHeight="251668480" behindDoc="0" locked="0" layoutInCell="1" allowOverlap="1" wp14:anchorId="68E1C246" wp14:editId="75B9BE09">
          <wp:simplePos x="0" y="0"/>
          <wp:positionH relativeFrom="column">
            <wp:posOffset>5642610</wp:posOffset>
          </wp:positionH>
          <wp:positionV relativeFrom="paragraph">
            <wp:posOffset>95885</wp:posOffset>
          </wp:positionV>
          <wp:extent cx="655320" cy="65532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9AB">
      <w:rPr>
        <w:noProof/>
        <w:lang w:val="pl-PL" w:eastAsia="pl-PL"/>
      </w:rPr>
      <w:drawing>
        <wp:inline distT="0" distB="0" distL="0" distR="0" wp14:anchorId="490161C4" wp14:editId="3D95023A">
          <wp:extent cx="1704243" cy="736371"/>
          <wp:effectExtent l="0" t="0" r="0" b="6985"/>
          <wp:docPr id="4" name="Obrázek 4" descr="C:\Users\Dagmar\Dropbox\AVO a AVO ops\CE BSO\Boost4BSO_loga\Boost4BS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gmar\Dropbox\AVO a AVO ops\CE BSO\Boost4BSO_loga\Boost4BS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620" cy="739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90D49" w14:textId="77777777" w:rsidR="00587A63" w:rsidRDefault="00587A63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 wp14:anchorId="31F07C73" wp14:editId="71E30A9C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07306689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81E1192"/>
    <w:multiLevelType w:val="hybridMultilevel"/>
    <w:tmpl w:val="2CF4F61A"/>
    <w:numStyleLink w:val="Zaimportowanystyl9"/>
  </w:abstractNum>
  <w:abstractNum w:abstractNumId="4" w15:restartNumberingAfterBreak="0">
    <w:nsid w:val="0A51640A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C682104"/>
    <w:multiLevelType w:val="hybridMultilevel"/>
    <w:tmpl w:val="624A1614"/>
    <w:lvl w:ilvl="0" w:tplc="80965BC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8" w15:restartNumberingAfterBreak="0">
    <w:nsid w:val="15272E21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0705A8"/>
    <w:multiLevelType w:val="hybridMultilevel"/>
    <w:tmpl w:val="492A41CE"/>
    <w:styleLink w:val="Zaimportowanystyl11"/>
    <w:lvl w:ilvl="0" w:tplc="D41A625C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30DD68">
      <w:start w:val="1"/>
      <w:numFmt w:val="lowerLetter"/>
      <w:lvlText w:val="%2."/>
      <w:lvlJc w:val="left"/>
      <w:pPr>
        <w:tabs>
          <w:tab w:val="num" w:pos="1567"/>
        </w:tabs>
        <w:ind w:left="1578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C2CEEE">
      <w:start w:val="1"/>
      <w:numFmt w:val="lowerRoman"/>
      <w:lvlText w:val="%3."/>
      <w:lvlJc w:val="left"/>
      <w:pPr>
        <w:tabs>
          <w:tab w:val="left" w:pos="709"/>
          <w:tab w:val="num" w:pos="2276"/>
        </w:tabs>
        <w:ind w:left="228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78BCF8">
      <w:start w:val="1"/>
      <w:numFmt w:val="decimal"/>
      <w:lvlText w:val="%4."/>
      <w:lvlJc w:val="left"/>
      <w:pPr>
        <w:tabs>
          <w:tab w:val="left" w:pos="709"/>
          <w:tab w:val="num" w:pos="3001"/>
        </w:tabs>
        <w:ind w:left="301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5A8F688">
      <w:start w:val="1"/>
      <w:numFmt w:val="lowerLetter"/>
      <w:lvlText w:val="%5."/>
      <w:lvlJc w:val="left"/>
      <w:pPr>
        <w:tabs>
          <w:tab w:val="left" w:pos="709"/>
          <w:tab w:val="num" w:pos="3721"/>
        </w:tabs>
        <w:ind w:left="373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7066B6">
      <w:start w:val="1"/>
      <w:numFmt w:val="lowerRoman"/>
      <w:lvlText w:val="%6."/>
      <w:lvlJc w:val="left"/>
      <w:pPr>
        <w:tabs>
          <w:tab w:val="left" w:pos="709"/>
          <w:tab w:val="num" w:pos="4436"/>
        </w:tabs>
        <w:ind w:left="444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BAE31E">
      <w:start w:val="1"/>
      <w:numFmt w:val="decimal"/>
      <w:lvlText w:val="%7."/>
      <w:lvlJc w:val="left"/>
      <w:pPr>
        <w:tabs>
          <w:tab w:val="left" w:pos="709"/>
          <w:tab w:val="num" w:pos="5161"/>
        </w:tabs>
        <w:ind w:left="517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22897C">
      <w:start w:val="1"/>
      <w:numFmt w:val="lowerLetter"/>
      <w:lvlText w:val="%8."/>
      <w:lvlJc w:val="left"/>
      <w:pPr>
        <w:tabs>
          <w:tab w:val="left" w:pos="709"/>
          <w:tab w:val="num" w:pos="5881"/>
        </w:tabs>
        <w:ind w:left="589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0EE2E0">
      <w:start w:val="1"/>
      <w:numFmt w:val="lowerRoman"/>
      <w:lvlText w:val="%9."/>
      <w:lvlJc w:val="left"/>
      <w:pPr>
        <w:tabs>
          <w:tab w:val="left" w:pos="709"/>
          <w:tab w:val="num" w:pos="6596"/>
        </w:tabs>
        <w:ind w:left="660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4C01312"/>
    <w:multiLevelType w:val="multilevel"/>
    <w:tmpl w:val="99223750"/>
    <w:numStyleLink w:val="CE-HeadNumbering"/>
  </w:abstractNum>
  <w:abstractNum w:abstractNumId="13" w15:restartNumberingAfterBreak="0">
    <w:nsid w:val="294D2E2D"/>
    <w:multiLevelType w:val="hybridMultilevel"/>
    <w:tmpl w:val="A178F0A2"/>
    <w:lvl w:ilvl="0" w:tplc="3E92F5C0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12AB548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3DE31C6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8469F6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3C9960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669D7A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C23D3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F2C5AC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9867E8C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A5A7A7C"/>
    <w:multiLevelType w:val="hybridMultilevel"/>
    <w:tmpl w:val="6A8C1BF4"/>
    <w:styleLink w:val="Numery1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7" w15:restartNumberingAfterBreak="0">
    <w:nsid w:val="30BC60FF"/>
    <w:multiLevelType w:val="hybridMultilevel"/>
    <w:tmpl w:val="492A41CE"/>
    <w:numStyleLink w:val="Zaimportowanystyl11"/>
  </w:abstractNum>
  <w:abstractNum w:abstractNumId="18" w15:restartNumberingAfterBreak="0">
    <w:nsid w:val="32E35FCC"/>
    <w:multiLevelType w:val="hybridMultilevel"/>
    <w:tmpl w:val="97F05B6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1F7C7D"/>
    <w:multiLevelType w:val="hybridMultilevel"/>
    <w:tmpl w:val="CB946704"/>
    <w:lvl w:ilvl="0" w:tplc="BD38AF6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4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5" w15:restartNumberingAfterBreak="0">
    <w:nsid w:val="3C2C3240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3E2B41E9"/>
    <w:multiLevelType w:val="hybridMultilevel"/>
    <w:tmpl w:val="BFB65458"/>
    <w:lvl w:ilvl="0" w:tplc="DB4814E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85EF542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25C8EE38">
      <w:start w:val="1"/>
      <w:numFmt w:val="decimal"/>
      <w:lvlText w:val="%5)"/>
      <w:lvlJc w:val="left"/>
      <w:pPr>
        <w:ind w:left="3948" w:hanging="708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40E66938"/>
    <w:multiLevelType w:val="hybridMultilevel"/>
    <w:tmpl w:val="B9A4415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31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4" w15:restartNumberingAfterBreak="0">
    <w:nsid w:val="4A6E333D"/>
    <w:multiLevelType w:val="hybridMultilevel"/>
    <w:tmpl w:val="14206C3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7615A9"/>
    <w:multiLevelType w:val="hybridMultilevel"/>
    <w:tmpl w:val="4DA62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3B923C3"/>
    <w:multiLevelType w:val="hybridMultilevel"/>
    <w:tmpl w:val="F23A3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62A470FE"/>
    <w:multiLevelType w:val="hybridMultilevel"/>
    <w:tmpl w:val="6FF23502"/>
    <w:lvl w:ilvl="0" w:tplc="A9F2188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0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2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3" w15:restartNumberingAfterBreak="0">
    <w:nsid w:val="6FE1493F"/>
    <w:multiLevelType w:val="multilevel"/>
    <w:tmpl w:val="6F00E398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b w:val="0"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70E126AF"/>
    <w:multiLevelType w:val="hybridMultilevel"/>
    <w:tmpl w:val="8D6A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6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92326F"/>
    <w:multiLevelType w:val="hybridMultilevel"/>
    <w:tmpl w:val="2CF4F61A"/>
    <w:styleLink w:val="Zaimportowanystyl9"/>
    <w:lvl w:ilvl="0" w:tplc="0BC2818A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F48510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64E9CE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67C8EC2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A885AA2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BB4CCE6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FEE5C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D8412F4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1F29334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42"/>
  </w:num>
  <w:num w:numId="2">
    <w:abstractNumId w:val="45"/>
  </w:num>
  <w:num w:numId="3">
    <w:abstractNumId w:val="2"/>
  </w:num>
  <w:num w:numId="4">
    <w:abstractNumId w:val="48"/>
  </w:num>
  <w:num w:numId="5">
    <w:abstractNumId w:val="39"/>
  </w:num>
  <w:num w:numId="6">
    <w:abstractNumId w:val="23"/>
  </w:num>
  <w:num w:numId="7">
    <w:abstractNumId w:val="29"/>
  </w:num>
  <w:num w:numId="8">
    <w:abstractNumId w:val="33"/>
  </w:num>
  <w:num w:numId="9">
    <w:abstractNumId w:val="6"/>
  </w:num>
  <w:num w:numId="10">
    <w:abstractNumId w:val="40"/>
  </w:num>
  <w:num w:numId="11">
    <w:abstractNumId w:val="31"/>
  </w:num>
  <w:num w:numId="12">
    <w:abstractNumId w:val="16"/>
  </w:num>
  <w:num w:numId="13">
    <w:abstractNumId w:val="22"/>
  </w:num>
  <w:num w:numId="14">
    <w:abstractNumId w:val="0"/>
  </w:num>
  <w:num w:numId="15">
    <w:abstractNumId w:val="26"/>
  </w:num>
  <w:num w:numId="16">
    <w:abstractNumId w:val="15"/>
  </w:num>
  <w:num w:numId="17">
    <w:abstractNumId w:val="21"/>
  </w:num>
  <w:num w:numId="18">
    <w:abstractNumId w:val="46"/>
  </w:num>
  <w:num w:numId="19">
    <w:abstractNumId w:val="7"/>
  </w:num>
  <w:num w:numId="20">
    <w:abstractNumId w:val="32"/>
  </w:num>
  <w:num w:numId="21">
    <w:abstractNumId w:val="9"/>
  </w:num>
  <w:num w:numId="22">
    <w:abstractNumId w:val="49"/>
  </w:num>
  <w:num w:numId="23">
    <w:abstractNumId w:val="41"/>
  </w:num>
  <w:num w:numId="24">
    <w:abstractNumId w:val="24"/>
  </w:num>
  <w:num w:numId="25">
    <w:abstractNumId w:val="11"/>
  </w:num>
  <w:num w:numId="26">
    <w:abstractNumId w:val="12"/>
  </w:num>
  <w:num w:numId="27">
    <w:abstractNumId w:val="20"/>
  </w:num>
  <w:num w:numId="28">
    <w:abstractNumId w:val="27"/>
  </w:num>
  <w:num w:numId="29">
    <w:abstractNumId w:val="37"/>
  </w:num>
  <w:num w:numId="30">
    <w:abstractNumId w:val="44"/>
  </w:num>
  <w:num w:numId="31">
    <w:abstractNumId w:val="38"/>
  </w:num>
  <w:num w:numId="32">
    <w:abstractNumId w:val="28"/>
  </w:num>
  <w:num w:numId="33">
    <w:abstractNumId w:val="19"/>
  </w:num>
  <w:num w:numId="34">
    <w:abstractNumId w:val="5"/>
  </w:num>
  <w:num w:numId="35">
    <w:abstractNumId w:val="35"/>
  </w:num>
  <w:num w:numId="36">
    <w:abstractNumId w:val="34"/>
  </w:num>
  <w:num w:numId="37">
    <w:abstractNumId w:val="18"/>
  </w:num>
  <w:num w:numId="38">
    <w:abstractNumId w:val="14"/>
  </w:num>
  <w:num w:numId="39">
    <w:abstractNumId w:val="47"/>
  </w:num>
  <w:num w:numId="40">
    <w:abstractNumId w:val="3"/>
  </w:num>
  <w:num w:numId="41">
    <w:abstractNumId w:val="10"/>
  </w:num>
  <w:num w:numId="42">
    <w:abstractNumId w:val="17"/>
  </w:num>
  <w:num w:numId="43">
    <w:abstractNumId w:val="1"/>
  </w:num>
  <w:num w:numId="44">
    <w:abstractNumId w:val="36"/>
  </w:num>
  <w:num w:numId="45">
    <w:abstractNumId w:val="13"/>
  </w:num>
  <w:num w:numId="46">
    <w:abstractNumId w:val="43"/>
  </w:num>
  <w:num w:numId="47">
    <w:abstractNumId w:val="4"/>
  </w:num>
  <w:num w:numId="48">
    <w:abstractNumId w:val="30"/>
  </w:num>
  <w:num w:numId="49">
    <w:abstractNumId w:val="8"/>
  </w:num>
  <w:num w:numId="50">
    <w:abstractNumId w:val="2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D28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71A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2B6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4CD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6C84"/>
    <w:rsid w:val="000715FC"/>
    <w:rsid w:val="000716E7"/>
    <w:rsid w:val="000726DF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ADE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FA4"/>
    <w:rsid w:val="000B21A6"/>
    <w:rsid w:val="000B21D8"/>
    <w:rsid w:val="000B269C"/>
    <w:rsid w:val="000B4AD9"/>
    <w:rsid w:val="000B51C5"/>
    <w:rsid w:val="000B52A6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06F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68A8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1632"/>
    <w:rsid w:val="000F2B30"/>
    <w:rsid w:val="000F4201"/>
    <w:rsid w:val="000F42A5"/>
    <w:rsid w:val="000F4B48"/>
    <w:rsid w:val="000F5239"/>
    <w:rsid w:val="000F579B"/>
    <w:rsid w:val="000F5E46"/>
    <w:rsid w:val="000F61B5"/>
    <w:rsid w:val="000F6E3B"/>
    <w:rsid w:val="000F7443"/>
    <w:rsid w:val="000F7FA7"/>
    <w:rsid w:val="00102052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141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2E0"/>
    <w:rsid w:val="001A532F"/>
    <w:rsid w:val="001A566F"/>
    <w:rsid w:val="001A593E"/>
    <w:rsid w:val="001A6877"/>
    <w:rsid w:val="001A6A77"/>
    <w:rsid w:val="001A6B06"/>
    <w:rsid w:val="001A7EBF"/>
    <w:rsid w:val="001A7FFC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AC6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4B7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31E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13C"/>
    <w:rsid w:val="002122EC"/>
    <w:rsid w:val="00212F21"/>
    <w:rsid w:val="00213399"/>
    <w:rsid w:val="00213D7D"/>
    <w:rsid w:val="00214458"/>
    <w:rsid w:val="00215162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13E"/>
    <w:rsid w:val="002562B2"/>
    <w:rsid w:val="0025633A"/>
    <w:rsid w:val="0026010E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CEB"/>
    <w:rsid w:val="00267DEC"/>
    <w:rsid w:val="00267F05"/>
    <w:rsid w:val="002705CE"/>
    <w:rsid w:val="00270690"/>
    <w:rsid w:val="00270D3F"/>
    <w:rsid w:val="00270DD8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4AA8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6DEF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2A6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9AE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42DB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C72"/>
    <w:rsid w:val="002F5FE2"/>
    <w:rsid w:val="002F792F"/>
    <w:rsid w:val="002F7A4C"/>
    <w:rsid w:val="002F7C37"/>
    <w:rsid w:val="0030059C"/>
    <w:rsid w:val="00300B6E"/>
    <w:rsid w:val="00300C34"/>
    <w:rsid w:val="00301284"/>
    <w:rsid w:val="003019E9"/>
    <w:rsid w:val="00301B41"/>
    <w:rsid w:val="003032A5"/>
    <w:rsid w:val="00304846"/>
    <w:rsid w:val="00304B2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3FE4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B1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6A29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A60"/>
    <w:rsid w:val="003D2C09"/>
    <w:rsid w:val="003D3238"/>
    <w:rsid w:val="003D3363"/>
    <w:rsid w:val="003D37CD"/>
    <w:rsid w:val="003D517D"/>
    <w:rsid w:val="003D6650"/>
    <w:rsid w:val="003D6970"/>
    <w:rsid w:val="003D6D84"/>
    <w:rsid w:val="003D6E1C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1A6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086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27CB1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5ACE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672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23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6A5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1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73E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912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5F3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C28"/>
    <w:rsid w:val="00551ECF"/>
    <w:rsid w:val="00552D6E"/>
    <w:rsid w:val="0055561A"/>
    <w:rsid w:val="00555634"/>
    <w:rsid w:val="00555836"/>
    <w:rsid w:val="00555DC9"/>
    <w:rsid w:val="0056015C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0F5B"/>
    <w:rsid w:val="005B167A"/>
    <w:rsid w:val="005B1803"/>
    <w:rsid w:val="005B189B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326"/>
    <w:rsid w:val="005C32E1"/>
    <w:rsid w:val="005C332A"/>
    <w:rsid w:val="005C38E9"/>
    <w:rsid w:val="005C44DD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58A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48C4"/>
    <w:rsid w:val="005E56E4"/>
    <w:rsid w:val="005E5707"/>
    <w:rsid w:val="005E6E26"/>
    <w:rsid w:val="005E72E4"/>
    <w:rsid w:val="005F1FD8"/>
    <w:rsid w:val="005F24D4"/>
    <w:rsid w:val="005F2D96"/>
    <w:rsid w:val="005F2DB8"/>
    <w:rsid w:val="005F3501"/>
    <w:rsid w:val="005F357E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2E4F"/>
    <w:rsid w:val="00603239"/>
    <w:rsid w:val="0060331D"/>
    <w:rsid w:val="00603635"/>
    <w:rsid w:val="00603C6A"/>
    <w:rsid w:val="006053E2"/>
    <w:rsid w:val="00605728"/>
    <w:rsid w:val="00605E69"/>
    <w:rsid w:val="00605FB6"/>
    <w:rsid w:val="00606A66"/>
    <w:rsid w:val="00607CAE"/>
    <w:rsid w:val="0061078F"/>
    <w:rsid w:val="006110BC"/>
    <w:rsid w:val="00611B6C"/>
    <w:rsid w:val="00611ED8"/>
    <w:rsid w:val="00612BD5"/>
    <w:rsid w:val="00612F79"/>
    <w:rsid w:val="00614D28"/>
    <w:rsid w:val="00615159"/>
    <w:rsid w:val="006152C3"/>
    <w:rsid w:val="0061632E"/>
    <w:rsid w:val="0061778F"/>
    <w:rsid w:val="00617A17"/>
    <w:rsid w:val="00617B94"/>
    <w:rsid w:val="006202EF"/>
    <w:rsid w:val="0062053B"/>
    <w:rsid w:val="00620EB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2735E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8E4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1B0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30E"/>
    <w:rsid w:val="006A15D8"/>
    <w:rsid w:val="006A209C"/>
    <w:rsid w:val="006A2116"/>
    <w:rsid w:val="006A36E2"/>
    <w:rsid w:val="006A3C24"/>
    <w:rsid w:val="006A413C"/>
    <w:rsid w:val="006A4200"/>
    <w:rsid w:val="006A463E"/>
    <w:rsid w:val="006A4F5D"/>
    <w:rsid w:val="006A5352"/>
    <w:rsid w:val="006A5403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0DC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BC6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3C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469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56C6"/>
    <w:rsid w:val="007461FD"/>
    <w:rsid w:val="007463D4"/>
    <w:rsid w:val="0074643E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A96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0B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04F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28F5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3C30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DF2"/>
    <w:rsid w:val="007D6E17"/>
    <w:rsid w:val="007D77CE"/>
    <w:rsid w:val="007D7F19"/>
    <w:rsid w:val="007D7F52"/>
    <w:rsid w:val="007E134D"/>
    <w:rsid w:val="007E1D2E"/>
    <w:rsid w:val="007E21C9"/>
    <w:rsid w:val="007E23DA"/>
    <w:rsid w:val="007E25A6"/>
    <w:rsid w:val="007E27C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125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2C5A"/>
    <w:rsid w:val="008934E6"/>
    <w:rsid w:val="0089390B"/>
    <w:rsid w:val="008939F5"/>
    <w:rsid w:val="00893CB2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482"/>
    <w:rsid w:val="008A3EF9"/>
    <w:rsid w:val="008A4541"/>
    <w:rsid w:val="008A4FED"/>
    <w:rsid w:val="008A57F6"/>
    <w:rsid w:val="008A58BF"/>
    <w:rsid w:val="008A5EAB"/>
    <w:rsid w:val="008A7AC7"/>
    <w:rsid w:val="008A7B37"/>
    <w:rsid w:val="008B052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822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27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76B"/>
    <w:rsid w:val="00907A66"/>
    <w:rsid w:val="00907D67"/>
    <w:rsid w:val="00910917"/>
    <w:rsid w:val="0091099D"/>
    <w:rsid w:val="009110EE"/>
    <w:rsid w:val="0091172E"/>
    <w:rsid w:val="00911E02"/>
    <w:rsid w:val="00911EA0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7F7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12F"/>
    <w:rsid w:val="00953407"/>
    <w:rsid w:val="00953A3C"/>
    <w:rsid w:val="00954256"/>
    <w:rsid w:val="00954497"/>
    <w:rsid w:val="00954BA8"/>
    <w:rsid w:val="00954E5C"/>
    <w:rsid w:val="009551C8"/>
    <w:rsid w:val="00955A70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7F2"/>
    <w:rsid w:val="0096284B"/>
    <w:rsid w:val="00963705"/>
    <w:rsid w:val="009640E9"/>
    <w:rsid w:val="00964691"/>
    <w:rsid w:val="00965EEC"/>
    <w:rsid w:val="00966725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9AB"/>
    <w:rsid w:val="00972E58"/>
    <w:rsid w:val="00973091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2618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0C8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770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8D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CF0"/>
    <w:rsid w:val="00A81E07"/>
    <w:rsid w:val="00A823A4"/>
    <w:rsid w:val="00A82C05"/>
    <w:rsid w:val="00A82D02"/>
    <w:rsid w:val="00A82E72"/>
    <w:rsid w:val="00A83078"/>
    <w:rsid w:val="00A837F7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4D4B"/>
    <w:rsid w:val="00AA6158"/>
    <w:rsid w:val="00AA7FA7"/>
    <w:rsid w:val="00AB0A9F"/>
    <w:rsid w:val="00AB35AF"/>
    <w:rsid w:val="00AB39F9"/>
    <w:rsid w:val="00AB3DA5"/>
    <w:rsid w:val="00AB4339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3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5FD"/>
    <w:rsid w:val="00AD59B8"/>
    <w:rsid w:val="00AE0678"/>
    <w:rsid w:val="00AE0749"/>
    <w:rsid w:val="00AE092C"/>
    <w:rsid w:val="00AE115B"/>
    <w:rsid w:val="00AE1774"/>
    <w:rsid w:val="00AE1DB2"/>
    <w:rsid w:val="00AE2379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4B3A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3AA2"/>
    <w:rsid w:val="00B4435E"/>
    <w:rsid w:val="00B445BE"/>
    <w:rsid w:val="00B447AF"/>
    <w:rsid w:val="00B44B78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05F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2D95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77DD6"/>
    <w:rsid w:val="00B8024D"/>
    <w:rsid w:val="00B813B8"/>
    <w:rsid w:val="00B81AEE"/>
    <w:rsid w:val="00B82734"/>
    <w:rsid w:val="00B837BB"/>
    <w:rsid w:val="00B83CAC"/>
    <w:rsid w:val="00B83E7A"/>
    <w:rsid w:val="00B83E99"/>
    <w:rsid w:val="00B8468A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0DEB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30C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1D2D"/>
    <w:rsid w:val="00BE3124"/>
    <w:rsid w:val="00BE3F4B"/>
    <w:rsid w:val="00BE470F"/>
    <w:rsid w:val="00BE477F"/>
    <w:rsid w:val="00BE4904"/>
    <w:rsid w:val="00BE4E72"/>
    <w:rsid w:val="00BE5150"/>
    <w:rsid w:val="00BE587D"/>
    <w:rsid w:val="00BE5E19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32A1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6F00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440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660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1E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5CC7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4B1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12C4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A11"/>
    <w:rsid w:val="00DA0E0C"/>
    <w:rsid w:val="00DA1CAE"/>
    <w:rsid w:val="00DA32DC"/>
    <w:rsid w:val="00DA456F"/>
    <w:rsid w:val="00DA4D7F"/>
    <w:rsid w:val="00DA5550"/>
    <w:rsid w:val="00DA56CA"/>
    <w:rsid w:val="00DA61D2"/>
    <w:rsid w:val="00DA7437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9E3"/>
    <w:rsid w:val="00DC0E0B"/>
    <w:rsid w:val="00DC0FBE"/>
    <w:rsid w:val="00DC226A"/>
    <w:rsid w:val="00DC37FB"/>
    <w:rsid w:val="00DC41CD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E7E01"/>
    <w:rsid w:val="00DF0300"/>
    <w:rsid w:val="00DF064B"/>
    <w:rsid w:val="00DF0892"/>
    <w:rsid w:val="00DF0A78"/>
    <w:rsid w:val="00DF0CB2"/>
    <w:rsid w:val="00DF192B"/>
    <w:rsid w:val="00DF1F1C"/>
    <w:rsid w:val="00DF2128"/>
    <w:rsid w:val="00DF22AE"/>
    <w:rsid w:val="00DF2896"/>
    <w:rsid w:val="00DF32C1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4467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7E0"/>
    <w:rsid w:val="00E30AE5"/>
    <w:rsid w:val="00E31700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87C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3958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781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435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971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6E26"/>
    <w:rsid w:val="00F50914"/>
    <w:rsid w:val="00F5177F"/>
    <w:rsid w:val="00F517EC"/>
    <w:rsid w:val="00F517F0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008D"/>
    <w:rsid w:val="00F61167"/>
    <w:rsid w:val="00F61D6B"/>
    <w:rsid w:val="00F61EC6"/>
    <w:rsid w:val="00F6274F"/>
    <w:rsid w:val="00F6295E"/>
    <w:rsid w:val="00F639A8"/>
    <w:rsid w:val="00F6417F"/>
    <w:rsid w:val="00F64C62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3FD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0FD8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76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911"/>
    <w:rsid w:val="00FE2C40"/>
    <w:rsid w:val="00FE314C"/>
    <w:rsid w:val="00FE4588"/>
    <w:rsid w:val="00FE4ACD"/>
    <w:rsid w:val="00FE5572"/>
    <w:rsid w:val="00FE5B8B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5AA62"/>
  <w15:docId w15:val="{B2322DF2-BD58-410C-9172-706FC1D8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link w:val="Akapitzlist"/>
    <w:qFormat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41B0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6641B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2A6D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ogrubienie">
    <w:name w:val="Strong"/>
    <w:basedOn w:val="Domylnaczcionkaakapitu"/>
    <w:uiPriority w:val="22"/>
    <w:qFormat/>
    <w:rsid w:val="007456C6"/>
    <w:rPr>
      <w:b/>
      <w:bCs/>
    </w:rPr>
  </w:style>
  <w:style w:type="paragraph" w:styleId="Lista">
    <w:name w:val="List"/>
    <w:rsid w:val="00A0598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3" w:hanging="283"/>
    </w:pPr>
    <w:rPr>
      <w:color w:val="000000"/>
      <w:sz w:val="22"/>
      <w:szCs w:val="22"/>
      <w:u w:color="000000"/>
      <w:bdr w:val="nil"/>
      <w:lang w:val="pl-PL" w:eastAsia="pl-PL"/>
    </w:rPr>
  </w:style>
  <w:style w:type="numbering" w:customStyle="1" w:styleId="Zaimportowanystyl9">
    <w:name w:val="Zaimportowany styl 9"/>
    <w:rsid w:val="00A0598D"/>
    <w:pPr>
      <w:numPr>
        <w:numId w:val="39"/>
      </w:numPr>
    </w:pPr>
  </w:style>
  <w:style w:type="numbering" w:customStyle="1" w:styleId="Zaimportowanystyl11">
    <w:name w:val="Zaimportowany styl 11"/>
    <w:rsid w:val="00A0598D"/>
    <w:pPr>
      <w:numPr>
        <w:numId w:val="41"/>
      </w:numPr>
    </w:pPr>
  </w:style>
  <w:style w:type="numbering" w:customStyle="1" w:styleId="Numery1">
    <w:name w:val="Numery1"/>
    <w:rsid w:val="00A0598D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sse@ksse.com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ccotti\Dropbox\Interne%20Dokumente\EU%20Projekte\UrbanInno\Project%20Implementation\WP%20Project%20Management\Official%20Templates%20Office\Word_Halfpage_cover_portrait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ED90B7617026468CEBEF05A0088487" ma:contentTypeVersion="0" ma:contentTypeDescription="Create a new document." ma:contentTypeScope="" ma:versionID="7e4da9d72644d0ddf9fff01adb6cd7aa">
  <xsd:schema xmlns:xsd="http://www.w3.org/2001/XMLSchema" xmlns:xs="http://www.w3.org/2001/XMLSchema" xmlns:p="http://schemas.microsoft.com/office/2006/metadata/properties" xmlns:ns1="http://schemas.microsoft.com/sharepoint/v3" xmlns:ns2="c9837341-62f1-46f9-91b2-775097702400" targetNamespace="http://schemas.microsoft.com/office/2006/metadata/properties" ma:root="true" ma:fieldsID="16757e9cb738cd9163d211cdb3edc963" ns1:_="" ns2:_="">
    <xsd:import namespace="http://schemas.microsoft.com/sharepoint/v3"/>
    <xsd:import namespace="c9837341-62f1-46f9-91b2-775097702400"/>
    <xsd:element name="properties">
      <xsd:complexType>
        <xsd:sequence>
          <xsd:element name="documentManagement">
            <xsd:complexType>
              <xsd:all>
                <xsd:element ref="ns2:Kurzbeschreibung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37341-62f1-46f9-91b2-775097702400" elementFormDefault="qualified">
    <xsd:import namespace="http://schemas.microsoft.com/office/2006/documentManagement/types"/>
    <xsd:import namespace="http://schemas.microsoft.com/office/infopath/2007/PartnerControls"/>
    <xsd:element name="Kurzbeschreibung" ma:index="8" nillable="true" ma:displayName="Kurzbeschreibung" ma:internalName="Kurzbeschreibung">
      <xsd:simpleType>
        <xsd:restriction base="dms:Text">
          <xsd:maxLength value="255"/>
        </xsd:restriction>
      </xsd:simple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urzbeschreibung xmlns="c9837341-62f1-46f9-91b2-775097702400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FAE89E6-0F42-4B3A-94EA-9881AE412C6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A82AED7-F142-4899-B7E5-2A7DE749F1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FC632-0F1D-4D63-AF50-2F030E4ED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9837341-62f1-46f9-91b2-775097702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F6E1B3-4FCB-40BD-ADF9-CBC5047858D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7F90DB9-D9F4-441E-889E-9DE469B21842}">
  <ds:schemaRefs>
    <ds:schemaRef ds:uri="http://schemas.microsoft.com/office/2006/metadata/properties"/>
    <ds:schemaRef ds:uri="http://schemas.microsoft.com/office/infopath/2007/PartnerControls"/>
    <ds:schemaRef ds:uri="c9837341-62f1-46f9-91b2-775097702400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Word_Halfpage_cover_portrait_Innovation.dotx</Template>
  <TotalTime>59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 03/Boost4BSO/2022</dc:title>
  <dc:subject>Part A</dc:subject>
  <dc:creator/>
  <cp:lastModifiedBy>Ewa Dudzic</cp:lastModifiedBy>
  <cp:revision>17</cp:revision>
  <cp:lastPrinted>2021-05-07T08:00:00Z</cp:lastPrinted>
  <dcterms:created xsi:type="dcterms:W3CDTF">2022-01-13T06:44:00Z</dcterms:created>
  <dcterms:modified xsi:type="dcterms:W3CDTF">2022-01-18T15:20:00Z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0x010100B8ED90B7617026468CEBEF05A0088487</vt:lpwstr>
  </property>
</Properties>
</file>