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AC0C" w14:textId="1DC46B5D" w:rsidR="004A61D0" w:rsidRPr="00DB239E" w:rsidRDefault="004A61D0" w:rsidP="00A0598D">
      <w:pPr>
        <w:spacing w:before="0"/>
        <w:ind w:left="0"/>
        <w:rPr>
          <w:rFonts w:asciiTheme="minorHAnsi" w:hAnsiTheme="minorHAnsi" w:cs="Calibri"/>
          <w:b/>
          <w:bCs/>
        </w:rPr>
      </w:pPr>
      <w:r w:rsidRPr="00DB239E">
        <w:rPr>
          <w:rFonts w:asciiTheme="minorHAnsi" w:hAnsiTheme="minorHAnsi" w:cs="Calibri"/>
          <w:b/>
          <w:bCs/>
        </w:rPr>
        <w:t xml:space="preserve">Załącznik nr </w:t>
      </w:r>
      <w:r w:rsidR="00A76B79" w:rsidRPr="00DB239E">
        <w:rPr>
          <w:rFonts w:asciiTheme="minorHAnsi" w:hAnsiTheme="minorHAnsi" w:cs="Calibri"/>
          <w:b/>
          <w:bCs/>
        </w:rPr>
        <w:t>4</w:t>
      </w:r>
    </w:p>
    <w:p w14:paraId="38B244F7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2A0C9445" w14:textId="27A87C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PROJEKT UMOWY </w:t>
      </w:r>
    </w:p>
    <w:p w14:paraId="05BBA98A" w14:textId="0B63D17A" w:rsidR="00A0598D" w:rsidRPr="00DB239E" w:rsidRDefault="00A0598D" w:rsidP="00A0598D">
      <w:pPr>
        <w:spacing w:before="0"/>
        <w:ind w:left="0"/>
        <w:rPr>
          <w:rFonts w:asciiTheme="minorHAnsi" w:hAnsiTheme="minorHAnsi" w:cs="Calibri"/>
        </w:rPr>
      </w:pPr>
    </w:p>
    <w:p w14:paraId="0F67ED98" w14:textId="77777777" w:rsidR="00A0598D" w:rsidRPr="00DB239E" w:rsidRDefault="00A0598D" w:rsidP="00A0598D">
      <w:pPr>
        <w:spacing w:before="0"/>
        <w:ind w:left="0"/>
        <w:rPr>
          <w:rFonts w:asciiTheme="minorHAnsi" w:hAnsiTheme="minorHAnsi" w:cs="Calibri"/>
        </w:rPr>
      </w:pPr>
    </w:p>
    <w:p w14:paraId="10A43471" w14:textId="0C72D6B9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Umowa</w:t>
      </w:r>
    </w:p>
    <w:p w14:paraId="713F065A" w14:textId="77777777" w:rsidR="00A0598D" w:rsidRPr="00DB239E" w:rsidRDefault="00A0598D" w:rsidP="00A0598D">
      <w:pPr>
        <w:ind w:left="0" w:right="567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zawarta w dniu ................................  r. w Katowicach pomiędzy:</w:t>
      </w:r>
    </w:p>
    <w:p w14:paraId="19E39DB7" w14:textId="77777777" w:rsidR="00A0598D" w:rsidRPr="00DB239E" w:rsidRDefault="00A0598D" w:rsidP="00A0598D">
      <w:pPr>
        <w:pStyle w:val="Lista"/>
        <w:spacing w:line="276" w:lineRule="auto"/>
        <w:ind w:left="36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4C262210" w14:textId="77777777" w:rsidR="00A0598D" w:rsidRPr="00DB239E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DB239E">
        <w:rPr>
          <w:rFonts w:asciiTheme="minorHAnsi" w:hAnsiTheme="minorHAnsi" w:cs="Calibri"/>
          <w:b/>
          <w:color w:val="auto"/>
          <w:szCs w:val="20"/>
          <w:lang w:val="pl-PL"/>
        </w:rPr>
        <w:t>KATOWICKĄ SPECJALNĄ STREFĄ EKONOMICZNĄ S.A</w:t>
      </w:r>
      <w:r w:rsidRPr="00DB239E">
        <w:rPr>
          <w:rFonts w:asciiTheme="minorHAnsi" w:hAnsiTheme="minorHAnsi" w:cs="Calibri"/>
          <w:bCs/>
          <w:color w:val="auto"/>
          <w:szCs w:val="20"/>
          <w:lang w:val="pl-PL"/>
        </w:rPr>
        <w:t>.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z siedzibą w Katowicach (40-026) przy ul. Wojewódzkiej 42, wpisaną do Rejestru Przedsiębiorców prowadzonego przez Sąd Rejonowy Katowice-Wschód w Katowicach, Wydział VIII Gospodarczy Krajowego Rejestru Sądowego pod numerem KRS 0000106403, NIP 9541300712, Regon 273073527 o kapitale zakładowym 9.176.000 zł opłaconym w całości, zwaną dalej </w:t>
      </w:r>
      <w:r w:rsidRPr="00DB239E">
        <w:rPr>
          <w:rFonts w:asciiTheme="minorHAnsi" w:hAnsiTheme="minorHAnsi" w:cs="Calibri"/>
          <w:b/>
          <w:bCs/>
          <w:color w:val="auto"/>
          <w:szCs w:val="20"/>
          <w:lang w:val="pl-PL"/>
        </w:rPr>
        <w:t>„Zamawiającym”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>, reprezentowaną przez:</w:t>
      </w:r>
    </w:p>
    <w:p w14:paraId="6DF59C92" w14:textId="77777777" w:rsidR="00A0598D" w:rsidRPr="00DB239E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>Pana dr Janusza Michałka - Prezesa Zarządu</w:t>
      </w:r>
    </w:p>
    <w:p w14:paraId="0284884D" w14:textId="77777777" w:rsidR="00A0598D" w:rsidRPr="00DB239E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>Pana Jacka Bialika – Wiceprezesa zarządu</w:t>
      </w:r>
    </w:p>
    <w:p w14:paraId="554BCBA4" w14:textId="2112A382" w:rsidR="00A0598D" w:rsidRPr="00DB239E" w:rsidRDefault="00A0598D" w:rsidP="00A0598D">
      <w:pPr>
        <w:ind w:left="0" w:right="617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a</w:t>
      </w:r>
    </w:p>
    <w:p w14:paraId="63176A0C" w14:textId="77777777" w:rsidR="00A0598D" w:rsidRPr="00DB239E" w:rsidRDefault="00A0598D" w:rsidP="00A0598D">
      <w:pPr>
        <w:ind w:left="0" w:right="617"/>
        <w:rPr>
          <w:rFonts w:asciiTheme="minorHAnsi" w:hAnsiTheme="minorHAnsi" w:cstheme="minorHAnsi"/>
        </w:rPr>
      </w:pPr>
    </w:p>
    <w:p w14:paraId="57D04152" w14:textId="77777777" w:rsidR="00A0598D" w:rsidRPr="00DB239E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DB239E">
        <w:rPr>
          <w:rFonts w:asciiTheme="minorHAnsi" w:hAnsiTheme="minorHAnsi" w:cs="Calibri"/>
          <w:b/>
          <w:color w:val="auto"/>
          <w:szCs w:val="20"/>
          <w:highlight w:val="yellow"/>
          <w:lang w:val="pl-PL"/>
        </w:rPr>
        <w:t>[nazwa eksperta]</w:t>
      </w:r>
      <w:r w:rsidRPr="00DB239E">
        <w:rPr>
          <w:rFonts w:asciiTheme="minorHAnsi" w:hAnsiTheme="minorHAnsi" w:cs="Calibri"/>
          <w:b/>
          <w:color w:val="auto"/>
          <w:szCs w:val="20"/>
          <w:lang w:val="pl-PL"/>
        </w:rPr>
        <w:t xml:space="preserve"> 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z siedzibą w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[miejscowość]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[kod pocztowy]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przy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[ulica i nr budynku]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, wpisaną do Rejestru Przedsiębiorców prowadzonego przez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[odpowiednia jednostka]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pod numerem KRS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KRS]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, NIP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NIP]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, Regon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REGON]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o kapitale zakładowym </w:t>
      </w:r>
      <w:r w:rsidRPr="00DB239E">
        <w:rPr>
          <w:rFonts w:asciiTheme="minorHAnsi" w:hAnsiTheme="minorHAnsi" w:cs="Calibri"/>
          <w:color w:val="auto"/>
          <w:szCs w:val="20"/>
          <w:highlight w:val="yellow"/>
          <w:lang w:val="pl-PL"/>
        </w:rPr>
        <w:t>[wartość kapitału zakładowego]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 zł opłaconym w całości, zwaną dalej „</w:t>
      </w:r>
      <w:r w:rsidRPr="00DB239E">
        <w:rPr>
          <w:rFonts w:asciiTheme="minorHAnsi" w:hAnsiTheme="minorHAnsi" w:cs="Calibri"/>
          <w:b/>
          <w:bCs/>
          <w:color w:val="auto"/>
          <w:szCs w:val="20"/>
          <w:lang w:val="pl-PL"/>
        </w:rPr>
        <w:t>Wykonawcą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>”, reprezentowaną przez:</w:t>
      </w:r>
    </w:p>
    <w:p w14:paraId="6B66D275" w14:textId="77777777" w:rsidR="00A0598D" w:rsidRPr="00DB239E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DB239E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7A63EDE8" w14:textId="69D5FA0C" w:rsidR="00413086" w:rsidRPr="00DB239E" w:rsidRDefault="00A0598D" w:rsidP="00413086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DB239E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50E6872F" w14:textId="0CBF3F59" w:rsidR="00413086" w:rsidRPr="00DB239E" w:rsidRDefault="00413086" w:rsidP="00413086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</w:p>
    <w:p w14:paraId="1FEDF281" w14:textId="68AD25EA" w:rsidR="00413086" w:rsidRPr="00DB239E" w:rsidRDefault="00413086" w:rsidP="005F1FD8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 xml:space="preserve">Zwane dalej łącznie </w:t>
      </w:r>
      <w:r w:rsidRPr="00DB239E">
        <w:rPr>
          <w:rFonts w:asciiTheme="minorHAnsi" w:hAnsiTheme="minorHAnsi"/>
          <w:b/>
          <w:bCs/>
          <w:color w:val="auto"/>
          <w:szCs w:val="20"/>
          <w:lang w:val="pl-PL"/>
        </w:rPr>
        <w:t>„Stronami”</w:t>
      </w:r>
    </w:p>
    <w:p w14:paraId="684E1A42" w14:textId="77777777" w:rsidR="00A0598D" w:rsidRPr="00DB239E" w:rsidRDefault="00A0598D" w:rsidP="00A0598D">
      <w:pPr>
        <w:rPr>
          <w:rFonts w:asciiTheme="minorHAnsi" w:hAnsiTheme="minorHAnsi" w:cstheme="minorHAnsi"/>
        </w:rPr>
      </w:pPr>
    </w:p>
    <w:p w14:paraId="17525702" w14:textId="77777777" w:rsidR="00A0598D" w:rsidRPr="00DB239E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DB239E">
        <w:rPr>
          <w:rFonts w:asciiTheme="minorHAnsi" w:hAnsiTheme="minorHAnsi" w:cs="Calibri"/>
          <w:color w:val="auto"/>
          <w:szCs w:val="20"/>
          <w:lang w:val="pl-PL"/>
        </w:rPr>
        <w:t xml:space="preserve">Niniejsza umowa realizowana jest w związku z wykonaniem zadań realizowanych przez Usługodawcę w ramach projektu </w:t>
      </w:r>
      <w:proofErr w:type="spellStart"/>
      <w:r w:rsidRPr="00DB239E">
        <w:rPr>
          <w:rFonts w:asciiTheme="minorHAnsi" w:hAnsiTheme="minorHAnsi"/>
          <w:bCs/>
          <w:color w:val="auto"/>
          <w:szCs w:val="20"/>
          <w:lang w:val="pl-PL"/>
        </w:rPr>
        <w:t>Interreg</w:t>
      </w:r>
      <w:proofErr w:type="spellEnd"/>
      <w:r w:rsidRPr="00DB239E">
        <w:rPr>
          <w:rFonts w:asciiTheme="minorHAnsi" w:hAnsiTheme="minorHAnsi"/>
          <w:bCs/>
          <w:color w:val="auto"/>
          <w:szCs w:val="20"/>
          <w:lang w:val="pl-PL"/>
        </w:rPr>
        <w:t xml:space="preserve"> CE1644 Boost4BSO</w:t>
      </w:r>
      <w:r w:rsidRPr="00DB239E">
        <w:rPr>
          <w:rFonts w:asciiTheme="minorHAnsi" w:hAnsiTheme="minorHAnsi" w:cs="Calibri"/>
          <w:color w:val="auto"/>
          <w:szCs w:val="20"/>
          <w:lang w:val="pl-PL"/>
        </w:rPr>
        <w:t>; zgodnie z:</w:t>
      </w:r>
    </w:p>
    <w:p w14:paraId="4CE092F6" w14:textId="77777777" w:rsidR="00A0598D" w:rsidRPr="00DB239E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 xml:space="preserve">umową partnerstwa zawartą w dniu 22.04.2020 przez Usługodawcę z Partnerem Wiodącym Projektu: Business Upper Austria oraz pozostałymi Partnerami Projektu, </w:t>
      </w:r>
    </w:p>
    <w:p w14:paraId="5E72B9C9" w14:textId="77777777" w:rsidR="00A0598D" w:rsidRPr="00DB239E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 xml:space="preserve">umową o dofinansowanie na realizację Projektu </w:t>
      </w:r>
      <w:proofErr w:type="spellStart"/>
      <w:r w:rsidRPr="00DB239E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DB239E">
        <w:rPr>
          <w:rFonts w:asciiTheme="minorHAnsi" w:hAnsiTheme="minorHAnsi"/>
          <w:color w:val="auto"/>
          <w:szCs w:val="20"/>
          <w:lang w:val="pl-PL"/>
        </w:rPr>
        <w:t xml:space="preserve"> EUROPA ŚRODKOWA CE1644 Boost4BSO zawartą przez Partnera Wiodącego Projektu i miasto Wiedeń reprezentujące Instytucję Zarządzającą Programem Europejskiej Współpracy Terytorialnej </w:t>
      </w:r>
      <w:proofErr w:type="spellStart"/>
      <w:r w:rsidRPr="00DB239E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DB239E">
        <w:rPr>
          <w:rFonts w:asciiTheme="minorHAnsi" w:hAnsiTheme="minorHAnsi"/>
          <w:color w:val="auto"/>
          <w:szCs w:val="20"/>
          <w:lang w:val="pl-PL"/>
        </w:rPr>
        <w:t xml:space="preserve"> EUROPA ŚRODKOWA</w:t>
      </w:r>
    </w:p>
    <w:p w14:paraId="40E26D50" w14:textId="3CB924C4" w:rsidR="00A0598D" w:rsidRPr="00DB239E" w:rsidRDefault="00A0598D" w:rsidP="00A0598D">
      <w:pPr>
        <w:pStyle w:val="CE-BulletPoint1"/>
        <w:numPr>
          <w:ilvl w:val="0"/>
          <w:numId w:val="0"/>
        </w:numPr>
        <w:jc w:val="both"/>
        <w:rPr>
          <w:rFonts w:asciiTheme="minorHAnsi" w:hAnsiTheme="minorHAnsi"/>
          <w:color w:val="auto"/>
          <w:szCs w:val="20"/>
          <w:lang w:val="pl-PL"/>
        </w:rPr>
      </w:pPr>
      <w:r w:rsidRPr="00DB239E">
        <w:rPr>
          <w:rFonts w:asciiTheme="minorHAnsi" w:hAnsiTheme="minorHAnsi"/>
          <w:color w:val="auto"/>
          <w:szCs w:val="20"/>
          <w:lang w:val="pl-PL"/>
        </w:rPr>
        <w:t xml:space="preserve">Umowa zawarta jest z Wykonawcą wyłonionym w drodze ogłoszenia o naborze organizowanym w ramach projektu </w:t>
      </w:r>
      <w:proofErr w:type="spellStart"/>
      <w:r w:rsidRPr="00DB239E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DB239E">
        <w:rPr>
          <w:rFonts w:asciiTheme="minorHAnsi" w:hAnsiTheme="minorHAnsi"/>
          <w:color w:val="auto"/>
          <w:szCs w:val="20"/>
          <w:lang w:val="pl-PL"/>
        </w:rPr>
        <w:t xml:space="preserve"> CE1644 Boost4BSO opublikowanym przez Zamawiającego w dniu </w:t>
      </w:r>
      <w:r w:rsidR="00CF4917" w:rsidRPr="00DB239E">
        <w:rPr>
          <w:rFonts w:asciiTheme="minorHAnsi" w:hAnsiTheme="minorHAnsi"/>
          <w:color w:val="auto"/>
          <w:szCs w:val="20"/>
          <w:lang w:val="pl-PL"/>
        </w:rPr>
        <w:t>1</w:t>
      </w:r>
      <w:r w:rsidR="00F848B6">
        <w:rPr>
          <w:rFonts w:asciiTheme="minorHAnsi" w:hAnsiTheme="minorHAnsi"/>
          <w:color w:val="auto"/>
          <w:szCs w:val="20"/>
          <w:lang w:val="pl-PL"/>
        </w:rPr>
        <w:t>8</w:t>
      </w:r>
      <w:r w:rsidR="00CF4917" w:rsidRPr="00DB239E">
        <w:rPr>
          <w:rFonts w:asciiTheme="minorHAnsi" w:hAnsiTheme="minorHAnsi"/>
          <w:color w:val="auto"/>
          <w:szCs w:val="20"/>
          <w:lang w:val="pl-PL"/>
        </w:rPr>
        <w:t xml:space="preserve">.01.2022 </w:t>
      </w:r>
      <w:r w:rsidRPr="00DB239E">
        <w:rPr>
          <w:rFonts w:asciiTheme="minorHAnsi" w:hAnsiTheme="minorHAnsi"/>
          <w:color w:val="auto"/>
          <w:szCs w:val="20"/>
          <w:lang w:val="pl-PL"/>
        </w:rPr>
        <w:t>oraz rozstrzygniętym w dniu [</w:t>
      </w:r>
      <w:proofErr w:type="spellStart"/>
      <w:r w:rsidRPr="00DB239E">
        <w:rPr>
          <w:rFonts w:asciiTheme="minorHAnsi" w:hAnsiTheme="minorHAnsi"/>
          <w:color w:val="auto"/>
          <w:szCs w:val="20"/>
          <w:lang w:val="pl-PL"/>
        </w:rPr>
        <w:t>dd</w:t>
      </w:r>
      <w:proofErr w:type="spellEnd"/>
      <w:r w:rsidRPr="00DB239E">
        <w:rPr>
          <w:rFonts w:asciiTheme="minorHAnsi" w:hAnsiTheme="minorHAnsi"/>
          <w:color w:val="auto"/>
          <w:szCs w:val="20"/>
          <w:lang w:val="pl-PL"/>
        </w:rPr>
        <w:t>/mm/</w:t>
      </w:r>
      <w:proofErr w:type="spellStart"/>
      <w:r w:rsidRPr="00DB239E">
        <w:rPr>
          <w:rFonts w:asciiTheme="minorHAnsi" w:hAnsiTheme="minorHAnsi"/>
          <w:color w:val="auto"/>
          <w:szCs w:val="20"/>
          <w:lang w:val="pl-PL"/>
        </w:rPr>
        <w:t>rrrr</w:t>
      </w:r>
      <w:proofErr w:type="spellEnd"/>
      <w:r w:rsidRPr="00DB239E">
        <w:rPr>
          <w:rFonts w:asciiTheme="minorHAnsi" w:hAnsiTheme="minorHAnsi"/>
          <w:color w:val="auto"/>
          <w:szCs w:val="20"/>
          <w:lang w:val="pl-PL"/>
        </w:rPr>
        <w:t>].</w:t>
      </w:r>
    </w:p>
    <w:p w14:paraId="498865B6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§1 Przedmiot Umowy</w:t>
      </w:r>
    </w:p>
    <w:p w14:paraId="10B2D42E" w14:textId="77777777" w:rsidR="00A0598D" w:rsidRPr="00DB239E" w:rsidRDefault="00A0598D" w:rsidP="00A0598D">
      <w:pPr>
        <w:rPr>
          <w:rFonts w:asciiTheme="minorHAnsi" w:hAnsiTheme="minorHAnsi" w:cstheme="minorHAnsi"/>
          <w:b/>
          <w:bCs/>
        </w:rPr>
      </w:pPr>
    </w:p>
    <w:p w14:paraId="3782B31E" w14:textId="45C16FCB" w:rsidR="00A0598D" w:rsidRPr="00DB239E" w:rsidRDefault="00A0598D" w:rsidP="00602E4F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DB239E">
        <w:rPr>
          <w:rFonts w:asciiTheme="minorHAnsi" w:hAnsiTheme="minorHAnsi" w:cstheme="minorHAnsi"/>
          <w:bCs/>
        </w:rPr>
        <w:t xml:space="preserve">Przedmiotem umowy jest ekspercka usługa doradcza związanej ze wsparciem planu rozwoju i/lub modelu biznesowego w kontekście transformacji cyfrowej MŚP wraz ze wsparciem merytorycznym w procesie wskazania potencjalnych rozwiązań technicznych i informatycznych związanych z </w:t>
      </w:r>
      <w:r w:rsidRPr="00DB239E">
        <w:rPr>
          <w:rFonts w:asciiTheme="minorHAnsi" w:hAnsiTheme="minorHAnsi" w:cstheme="minorHAnsi"/>
          <w:bCs/>
        </w:rPr>
        <w:lastRenderedPageBreak/>
        <w:t>cyfryzacją systemów produkcji i integracją systemów informatycznych w przedsiębiorstwa (dalej: usługa ekspercka).</w:t>
      </w:r>
    </w:p>
    <w:p w14:paraId="0691E2A5" w14:textId="201D5853" w:rsidR="00F848B6" w:rsidRPr="004936A5" w:rsidRDefault="00F848B6" w:rsidP="00F848B6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A0598D">
        <w:rPr>
          <w:rFonts w:asciiTheme="minorHAnsi" w:hAnsiTheme="minorHAnsi" w:cstheme="minorHAnsi"/>
          <w:bCs/>
        </w:rPr>
        <w:t xml:space="preserve">Usługa ekspercka  stanowi uzupełnienie pilotażowej usługi doradczej wspierającej MŚP w </w:t>
      </w:r>
      <w:r w:rsidRPr="005F1FD8">
        <w:rPr>
          <w:rFonts w:asciiTheme="minorHAnsi" w:hAnsiTheme="minorHAnsi" w:cstheme="minorHAnsi"/>
          <w:bCs/>
        </w:rPr>
        <w:t>opracowaniu planów działań Przemysłu 4.0 realizowanej przez zespół Zamawiającego na rzecz</w:t>
      </w:r>
      <w:r>
        <w:rPr>
          <w:rFonts w:asciiTheme="minorHAnsi" w:hAnsiTheme="minorHAnsi" w:cstheme="minorHAnsi"/>
          <w:bCs/>
        </w:rPr>
        <w:t xml:space="preserve"> Przedsiębiorstwa 2: </w:t>
      </w:r>
      <w:r w:rsidRPr="004936A5">
        <w:rPr>
          <w:rFonts w:asciiTheme="minorHAnsi" w:hAnsiTheme="minorHAnsi" w:cstheme="minorHAnsi"/>
          <w:bCs/>
        </w:rPr>
        <w:t>[nazwa przedsiębiorstwa]</w:t>
      </w:r>
      <w:r>
        <w:rPr>
          <w:rFonts w:asciiTheme="minorHAnsi" w:hAnsiTheme="minorHAnsi" w:cstheme="minorHAnsi"/>
          <w:bCs/>
        </w:rPr>
        <w:t xml:space="preserve"> </w:t>
      </w:r>
      <w:r w:rsidRPr="00A0598D">
        <w:rPr>
          <w:rFonts w:asciiTheme="minorHAnsi" w:hAnsiTheme="minorHAnsi" w:cs="Calibri"/>
        </w:rPr>
        <w:t xml:space="preserve">z siedzibą w </w:t>
      </w:r>
      <w:r>
        <w:rPr>
          <w:rFonts w:asciiTheme="minorHAnsi" w:hAnsiTheme="minorHAnsi" w:cs="Calibri"/>
        </w:rPr>
        <w:t>[miejscowość] [kod pocztowy] przy [ulica i nr budynku] (dalej: przedsiębiorstwo).</w:t>
      </w:r>
    </w:p>
    <w:p w14:paraId="093B2ECC" w14:textId="77777777" w:rsidR="00433332" w:rsidRPr="00DB239E" w:rsidRDefault="00A0598D" w:rsidP="00433332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DB239E">
        <w:rPr>
          <w:rFonts w:asciiTheme="minorHAnsi" w:hAnsiTheme="minorHAnsi" w:cstheme="minorHAnsi"/>
          <w:bCs/>
        </w:rPr>
        <w:t>Usługa ekspercka obejmuje</w:t>
      </w:r>
      <w:r w:rsidR="00433332" w:rsidRPr="00DB239E">
        <w:rPr>
          <w:rFonts w:asciiTheme="minorHAnsi" w:hAnsiTheme="minorHAnsi" w:cstheme="minorHAnsi"/>
          <w:bCs/>
        </w:rPr>
        <w:t>:</w:t>
      </w:r>
    </w:p>
    <w:p w14:paraId="7D9D6098" w14:textId="77777777" w:rsidR="00433332" w:rsidRPr="00DB239E" w:rsidRDefault="00433332" w:rsidP="00433332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DB239E">
        <w:rPr>
          <w:rFonts w:asciiTheme="minorHAnsi" w:hAnsiTheme="minorHAnsi"/>
        </w:rPr>
        <w:t>przeprowadzenie wizyty studyjnej (obejmującej analizę uwarunkowań do wdrożenia elektronicznego systemu do zarządzania narzędziami w dziale seryjnej obróbki skrawaniem) w siedzibie przedsiębiorstwa,</w:t>
      </w:r>
    </w:p>
    <w:p w14:paraId="0D93EF61" w14:textId="27FA8610" w:rsidR="00433332" w:rsidRPr="00DB239E" w:rsidRDefault="00433332" w:rsidP="00433332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DB239E">
        <w:rPr>
          <w:rFonts w:asciiTheme="minorHAnsi" w:hAnsiTheme="minorHAnsi"/>
        </w:rPr>
        <w:t xml:space="preserve">dokonanie analizy dostępnych na rynku rozwiązań (infrastruktury twardej i systemów informatycznych), które odpowiadają </w:t>
      </w:r>
      <w:r w:rsidR="00D85B37" w:rsidRPr="00DB239E">
        <w:rPr>
          <w:rFonts w:asciiTheme="minorHAnsi" w:hAnsiTheme="minorHAnsi"/>
        </w:rPr>
        <w:t xml:space="preserve">na </w:t>
      </w:r>
      <w:r w:rsidRPr="00DB239E">
        <w:rPr>
          <w:rFonts w:asciiTheme="minorHAnsi" w:hAnsiTheme="minorHAnsi"/>
        </w:rPr>
        <w:t>potrzebę przedsiębiorstwa z uwzględnieniem aspektów technicznych, organizacyjnych i finansowych,</w:t>
      </w:r>
    </w:p>
    <w:p w14:paraId="3A38F833" w14:textId="16F9F0B4" w:rsidR="00A0598D" w:rsidRPr="00DB239E" w:rsidRDefault="00433332" w:rsidP="00433332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DB239E">
        <w:rPr>
          <w:rFonts w:asciiTheme="minorHAnsi" w:hAnsiTheme="minorHAnsi"/>
        </w:rPr>
        <w:t>przygotowanie raportu z zestawieniem zidentyfikowanych rozwiązań wraz z rekomendacjami odnośnie ich wdrażania w przedsiębiorstwie.</w:t>
      </w:r>
    </w:p>
    <w:p w14:paraId="36967FD0" w14:textId="77777777" w:rsidR="00A0598D" w:rsidRPr="00DB239E" w:rsidRDefault="00A0598D" w:rsidP="00A0598D">
      <w:pPr>
        <w:ind w:left="567" w:hanging="567"/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 2 Zobowiązania Wykonawcy</w:t>
      </w:r>
    </w:p>
    <w:p w14:paraId="46B22CBF" w14:textId="77777777" w:rsidR="00A0598D" w:rsidRPr="00DB239E" w:rsidRDefault="00A0598D" w:rsidP="00A0598D">
      <w:pPr>
        <w:ind w:left="567" w:hanging="567"/>
        <w:rPr>
          <w:rFonts w:asciiTheme="minorHAnsi" w:hAnsiTheme="minorHAnsi" w:cstheme="minorHAnsi"/>
          <w:b/>
          <w:bCs/>
        </w:rPr>
      </w:pPr>
    </w:p>
    <w:p w14:paraId="3C6B8197" w14:textId="77777777" w:rsidR="00A0598D" w:rsidRPr="00DB239E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oświadcza, iż dysponuje wiedzą, kwalifikacjami oraz doświadczeniem niezbędnym do należytego wykonania przedmiotu Umowy. Wykonawca zrealizuje Przedmiot  umowy  z  należytą  starannością  przy  uwzględnieniu  zawodowego charakteru wykonywanej działalności, z zachowaniem zasad poufności i ochrony informacji,  w szczególności w zakresie ochrony danych osobowych, na  odpowiednio wysokim poziomie merytorycznym i według aktualnego stanu prawnego.</w:t>
      </w:r>
    </w:p>
    <w:p w14:paraId="03574E68" w14:textId="77777777" w:rsidR="00A0598D" w:rsidRPr="00DB239E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jest odpowiedzialny za działania i zaniechania osób, przy pomocy których  wykonuje umowę, jak za własne działania i zaniechania. Wykonawca nie może zwolnić się od odpowiedzialności względem Zamawiającego, wskazując na brak winy w wyborze, w szczególności z tego powodu, że niewykonanie lub nienależyte wykonanie przedmiotu umowy było następstwem niewykonania lub nienależytego wykonania zobowiązań wobec Wykonawcy przez osoby, z którymi współpracuje na jakiejkolwiek podstawie.</w:t>
      </w:r>
    </w:p>
    <w:p w14:paraId="4767A95F" w14:textId="77777777" w:rsidR="00A0598D" w:rsidRPr="00DB239E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zobowiązuje się wyznaczyć osoby do kontaktu w sprawie realizacji zamówienia.</w:t>
      </w:r>
    </w:p>
    <w:p w14:paraId="614A8E0D" w14:textId="68FE414C" w:rsidR="00A0598D" w:rsidRPr="00DB239E" w:rsidRDefault="00A0598D" w:rsidP="00CF4917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before="0" w:after="160"/>
        <w:ind w:right="0"/>
        <w:rPr>
          <w:rFonts w:asciiTheme="minorHAnsi" w:hAnsiTheme="minorHAnsi" w:cstheme="minorHAnsi"/>
          <w:b/>
        </w:rPr>
      </w:pPr>
      <w:r w:rsidRPr="00DB239E">
        <w:rPr>
          <w:rFonts w:asciiTheme="minorHAnsi" w:hAnsiTheme="minorHAnsi" w:cstheme="minorHAnsi"/>
        </w:rPr>
        <w:t>Wykonawca zobowiązuje się do współpracy z osobami do kontaktu w sprawach realizacji Przedmiotu umowy ze strony Zamawiającego.</w:t>
      </w:r>
    </w:p>
    <w:p w14:paraId="2A2428EF" w14:textId="27480806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 3 Zobowiązania Zamawiającego</w:t>
      </w:r>
    </w:p>
    <w:p w14:paraId="11688EC5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55127465" w14:textId="77777777" w:rsidR="00A0598D" w:rsidRPr="00DB239E" w:rsidRDefault="00A0598D" w:rsidP="00602E4F">
      <w:pPr>
        <w:pStyle w:val="Akapitzlist"/>
        <w:numPr>
          <w:ilvl w:val="0"/>
          <w:numId w:val="43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Zamawiający zobowiązuje się:</w:t>
      </w:r>
    </w:p>
    <w:p w14:paraId="4008257A" w14:textId="77777777" w:rsidR="00A0598D" w:rsidRPr="00DB239E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wyznaczyć osoby do kontaktu w sprawie realizacji zamówienia</w:t>
      </w:r>
    </w:p>
    <w:p w14:paraId="13928A8C" w14:textId="77777777" w:rsidR="00A0598D" w:rsidRPr="00DB239E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przekazać Wykonawcy niezbędne dane kontaktowe do osób oddelegowanych ze strony Przedsiębiorcy do działań przewidzianych w ramach usługi.</w:t>
      </w:r>
    </w:p>
    <w:p w14:paraId="77D9CC70" w14:textId="77777777" w:rsidR="00A0598D" w:rsidRPr="00DB239E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zapłacić Wykonawcy w terminie wynagrodzenia przysługujące z tytułu wykonania umowy.</w:t>
      </w:r>
    </w:p>
    <w:p w14:paraId="7984CBA3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 4 Komunikacja Stron</w:t>
      </w:r>
    </w:p>
    <w:p w14:paraId="76851C3B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6B98F28D" w14:textId="77777777" w:rsidR="00A0598D" w:rsidRPr="00DB239E" w:rsidRDefault="00A0598D" w:rsidP="00602E4F">
      <w:pPr>
        <w:pStyle w:val="Akapitzlist"/>
        <w:numPr>
          <w:ilvl w:val="0"/>
          <w:numId w:val="48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Osobą do kontaktu w sprawach realizacji Przedmiotu umowy ze strony Zamawiającego jest:</w:t>
      </w:r>
    </w:p>
    <w:p w14:paraId="659DF372" w14:textId="77777777" w:rsidR="00A0598D" w:rsidRPr="009C0F60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  <w:lang w:val="en-US"/>
        </w:rPr>
      </w:pPr>
      <w:proofErr w:type="spellStart"/>
      <w:r w:rsidRPr="009C0F60">
        <w:rPr>
          <w:rFonts w:asciiTheme="minorHAnsi" w:hAnsiTheme="minorHAnsi" w:cstheme="minorHAnsi"/>
          <w:lang w:val="en-US"/>
        </w:rPr>
        <w:t>Luk</w:t>
      </w:r>
      <w:proofErr w:type="spellEnd"/>
      <w:r w:rsidRPr="009C0F6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9C0F60">
        <w:rPr>
          <w:rFonts w:asciiTheme="minorHAnsi" w:hAnsiTheme="minorHAnsi" w:cstheme="minorHAnsi"/>
          <w:lang w:val="en-US"/>
        </w:rPr>
        <w:t>Palmen</w:t>
      </w:r>
      <w:proofErr w:type="spellEnd"/>
      <w:r w:rsidRPr="009C0F60">
        <w:rPr>
          <w:rFonts w:asciiTheme="minorHAnsi" w:hAnsiTheme="minorHAnsi" w:cstheme="minorHAnsi"/>
          <w:lang w:val="en-US"/>
        </w:rPr>
        <w:t xml:space="preserve">, tel. 503-731-458, email: lpalmen@silesia-automotive.pl </w:t>
      </w:r>
    </w:p>
    <w:p w14:paraId="77914FBA" w14:textId="77777777" w:rsidR="00A0598D" w:rsidRPr="00DB239E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Ewa Dudzic-Widera, tel. 502-386-287, email: </w:t>
      </w:r>
      <w:hyperlink r:id="rId12" w:history="1">
        <w:r w:rsidRPr="00DB239E">
          <w:rPr>
            <w:rFonts w:asciiTheme="minorHAnsi" w:hAnsiTheme="minorHAnsi" w:cstheme="minorHAnsi"/>
          </w:rPr>
          <w:t>edudzic@silesia-automotive.pl</w:t>
        </w:r>
      </w:hyperlink>
      <w:r w:rsidRPr="00DB239E">
        <w:rPr>
          <w:rFonts w:asciiTheme="minorHAnsi" w:hAnsiTheme="minorHAnsi" w:cstheme="minorHAnsi"/>
        </w:rPr>
        <w:t xml:space="preserve"> </w:t>
      </w:r>
    </w:p>
    <w:p w14:paraId="1CAC8151" w14:textId="77777777" w:rsidR="00A0598D" w:rsidRPr="00DB239E" w:rsidRDefault="00A0598D" w:rsidP="00602E4F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lastRenderedPageBreak/>
        <w:t xml:space="preserve">Osobą do kontaktu w sprawach  realizacji Przedmiotu umowy, ze strony Wykonawcy jest: </w:t>
      </w:r>
    </w:p>
    <w:p w14:paraId="20E9C5E3" w14:textId="77777777" w:rsidR="00A0598D" w:rsidRPr="00DB239E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 …………………………….., nr. tel. ………………………., email……………………….…… </w:t>
      </w:r>
    </w:p>
    <w:p w14:paraId="4359578D" w14:textId="77777777" w:rsidR="00A0598D" w:rsidRPr="00DB239E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…………………………………, nr tel. …………………….., email …………………………..</w:t>
      </w:r>
    </w:p>
    <w:p w14:paraId="55809E01" w14:textId="77777777" w:rsidR="00A0598D" w:rsidRPr="00DB239E" w:rsidRDefault="00A0598D" w:rsidP="00602E4F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Zmiana postanowień ust. 1 i ust. 2 wymaga poinformowania drugiej Strony na piśmie lub mailowo i nie stanowi zmiany umowy. </w:t>
      </w:r>
    </w:p>
    <w:p w14:paraId="423A67C7" w14:textId="77777777" w:rsidR="00A0598D" w:rsidRPr="00DB239E" w:rsidRDefault="00A0598D" w:rsidP="00A0598D">
      <w:pPr>
        <w:rPr>
          <w:rFonts w:asciiTheme="minorHAnsi" w:hAnsiTheme="minorHAnsi" w:cstheme="minorHAnsi"/>
        </w:rPr>
      </w:pPr>
    </w:p>
    <w:p w14:paraId="55AC07D8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 5 Wynagrodzenie</w:t>
      </w:r>
    </w:p>
    <w:p w14:paraId="43B5DF68" w14:textId="77777777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33486EE0" w14:textId="0D3F09AA" w:rsidR="00A0598D" w:rsidRPr="00DB239E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 wykonanie Przedmiotu Umowy Wykonawcy przysługuje wynagrodzenie ryczałtowe w kwocie łącznej .......................................... złotych netto (słownie: .................................00/100) tj. ........................................... złotych brutto (słownie: ...............................................00/100),</w:t>
      </w:r>
    </w:p>
    <w:p w14:paraId="4C183EB3" w14:textId="77777777" w:rsidR="00F66139" w:rsidRPr="00DB239E" w:rsidRDefault="00F66139" w:rsidP="00F66139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Podstawą wypłaty wynagrodzenia za zrealizowane usługi jest podpisanie przez Strony bezusterkowego protokołu odbioru i dostarczenie Zamawiającemu przez Wykonawcę prawidłowo wystawionej faktury/ rachunku.</w:t>
      </w:r>
    </w:p>
    <w:p w14:paraId="2C36402F" w14:textId="77777777" w:rsidR="00A0598D" w:rsidRPr="00DB239E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Wypłata wynagrodzenia nastąpi przelewem na konto Wykonawcy wskazane na rachunku, w terminie 21 dni od daty dostarczenia dokumentów, o których mowa w ust. 2, do siedziby Zamawiającego.</w:t>
      </w:r>
      <w:r w:rsidRPr="00DB239E">
        <w:rPr>
          <w:rFonts w:asciiTheme="minorHAnsi" w:hAnsiTheme="minorHAnsi"/>
        </w:rPr>
        <w:t xml:space="preserve"> </w:t>
      </w:r>
      <w:r w:rsidRPr="00DB239E">
        <w:rPr>
          <w:rFonts w:asciiTheme="minorHAnsi" w:hAnsiTheme="minorHAnsi" w:cstheme="minorHAnsi"/>
        </w:rPr>
        <w:t xml:space="preserve">Płatność będzie realizowana przelewem na wskazany rachunek bankowy Wykonawcy. </w:t>
      </w:r>
    </w:p>
    <w:p w14:paraId="384906A5" w14:textId="77777777" w:rsidR="00A0598D" w:rsidRPr="00DB239E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Wynagrodzenie, o którym mowa w ust. 1 pokrywa wszystkie koszty Wykonawcy związane z wykonaniem przedmiotu umowy, również wszystkie koszty podatkowe i ubezpieczeniowe leżące po stronie Zamawiającego, w przypadku gdy Wykonawca jest osobą fizyczną, z którą Zamawiający zawrze umowę cywilno-prawną na realizację usługi.</w:t>
      </w:r>
    </w:p>
    <w:p w14:paraId="6490AAED" w14:textId="2B998C13" w:rsidR="00A0598D" w:rsidRPr="00DB239E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Zamawiający oświadcza, że wynagrodzenie jest współfinansowane Prog</w:t>
      </w:r>
      <w:r w:rsidR="00CF4917" w:rsidRPr="00DB239E">
        <w:rPr>
          <w:rFonts w:asciiTheme="minorHAnsi" w:hAnsiTheme="minorHAnsi" w:cstheme="minorHAnsi"/>
        </w:rPr>
        <w:t>r</w:t>
      </w:r>
      <w:r w:rsidRPr="00DB239E">
        <w:rPr>
          <w:rFonts w:asciiTheme="minorHAnsi" w:hAnsiTheme="minorHAnsi" w:cstheme="minorHAnsi"/>
        </w:rPr>
        <w:t xml:space="preserve">amu </w:t>
      </w:r>
      <w:proofErr w:type="spellStart"/>
      <w:r w:rsidRPr="00DB239E">
        <w:rPr>
          <w:rFonts w:asciiTheme="minorHAnsi" w:hAnsiTheme="minorHAnsi" w:cstheme="minorHAnsi"/>
        </w:rPr>
        <w:t>Interreg</w:t>
      </w:r>
      <w:proofErr w:type="spellEnd"/>
      <w:r w:rsidRPr="00DB239E">
        <w:rPr>
          <w:rFonts w:asciiTheme="minorHAnsi" w:hAnsiTheme="minorHAnsi" w:cstheme="minorHAnsi"/>
        </w:rPr>
        <w:t xml:space="preserve"> CE związku z realizacją projektu </w:t>
      </w:r>
      <w:proofErr w:type="spellStart"/>
      <w:r w:rsidRPr="00DB239E">
        <w:rPr>
          <w:rFonts w:asciiTheme="minorHAnsi" w:hAnsiTheme="minorHAnsi" w:cstheme="minorHAnsi"/>
        </w:rPr>
        <w:t>Interreg</w:t>
      </w:r>
      <w:proofErr w:type="spellEnd"/>
      <w:r w:rsidRPr="00DB239E">
        <w:rPr>
          <w:rFonts w:asciiTheme="minorHAnsi" w:hAnsiTheme="minorHAnsi" w:cstheme="minorHAnsi"/>
        </w:rPr>
        <w:t xml:space="preserve"> CE1644 Boost4BSO.</w:t>
      </w:r>
    </w:p>
    <w:p w14:paraId="1CFA2EC6" w14:textId="77777777" w:rsidR="00A0598D" w:rsidRPr="00DB239E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nie może bez zgody Zamawiającego przenieść praw (w tym wierzytelności) lub obowiązków, lub w jakikolwiek sposób obciążyć wierzytelności wynikających z umowy na osoby trzecie. Zgoda taka wymaga formy pisemnej, pod rygorem nieważności.</w:t>
      </w:r>
    </w:p>
    <w:p w14:paraId="44E13241" w14:textId="77777777" w:rsidR="00A0598D" w:rsidRPr="00DB239E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 w:cstheme="minorHAnsi"/>
        </w:rPr>
      </w:pPr>
    </w:p>
    <w:p w14:paraId="6FD9636F" w14:textId="7D1BE77C" w:rsidR="00A0598D" w:rsidRPr="00DB239E" w:rsidRDefault="00A0598D" w:rsidP="00CF4917">
      <w:pPr>
        <w:ind w:left="709"/>
        <w:jc w:val="center"/>
        <w:rPr>
          <w:rFonts w:asciiTheme="minorHAnsi" w:hAnsiTheme="minorHAnsi" w:cstheme="minorHAnsi"/>
          <w:b/>
          <w:bCs/>
          <w:u w:color="FF0000"/>
        </w:rPr>
      </w:pPr>
      <w:r w:rsidRPr="00DB239E">
        <w:rPr>
          <w:rFonts w:asciiTheme="minorHAnsi" w:hAnsiTheme="minorHAnsi" w:cstheme="minorHAnsi"/>
          <w:b/>
          <w:bCs/>
          <w:u w:color="FF0000"/>
        </w:rPr>
        <w:t>§ 6 Kary</w:t>
      </w:r>
    </w:p>
    <w:p w14:paraId="01C884B3" w14:textId="77777777" w:rsidR="00A0598D" w:rsidRPr="00DB239E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 wypadku niewykonania lub nienależytego wykonania usług zleconych z winy Wykonawcy będzie on zobowiązany do zapłaty na rzecz Zamawiającego kary umownej w wysokości 20% wartości każdej niewykonanej lub nienależycie wykonanej usługi.</w:t>
      </w:r>
    </w:p>
    <w:p w14:paraId="049785BF" w14:textId="77777777" w:rsidR="00A0598D" w:rsidRPr="00DB239E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Zamawiający zobowiązany będzie do zapłaty na rzecz Wykonawcy odsetek ustawowych za każdy dzień zwłoki z tytułu wypłaty należnego wynagrodzenia.</w:t>
      </w:r>
    </w:p>
    <w:p w14:paraId="43F2A523" w14:textId="77777777" w:rsidR="00A0598D" w:rsidRPr="00DB239E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 sytuacji, gdy kary umowne, przewidziane w ust. 1 i 2, nie pokrywają szkody, stronom przysługuje prawo żądania odszkodowania na zasadach ogólnych.</w:t>
      </w:r>
    </w:p>
    <w:p w14:paraId="4EB61BC0" w14:textId="77777777" w:rsidR="00A0598D" w:rsidRPr="00DB239E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rFonts w:asciiTheme="minorHAnsi" w:hAnsiTheme="minorHAnsi" w:cstheme="minorHAnsi"/>
        </w:rPr>
      </w:pPr>
    </w:p>
    <w:p w14:paraId="0DCE859D" w14:textId="3909DB21" w:rsidR="00A0598D" w:rsidRPr="00DB239E" w:rsidRDefault="00A0598D" w:rsidP="00CF4917">
      <w:pPr>
        <w:tabs>
          <w:tab w:val="left" w:pos="5104"/>
        </w:tabs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 7 Prawa autorski</w:t>
      </w:r>
      <w:r w:rsidR="00CF4917" w:rsidRPr="00DB239E">
        <w:rPr>
          <w:rFonts w:asciiTheme="minorHAnsi" w:hAnsiTheme="minorHAnsi" w:cstheme="minorHAnsi"/>
          <w:b/>
          <w:bCs/>
        </w:rPr>
        <w:t>e</w:t>
      </w:r>
    </w:p>
    <w:p w14:paraId="46E88AE9" w14:textId="77777777" w:rsidR="00A0598D" w:rsidRPr="00DB239E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 ramach wynagrodzenia Wykonawca:</w:t>
      </w:r>
    </w:p>
    <w:p w14:paraId="6225F34B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przenosi na Zamawiającego całość autorskich praw majątkowych do utworów powstałych w wykonaniu niniejszej umowy; </w:t>
      </w:r>
    </w:p>
    <w:p w14:paraId="64F37E9A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udziela Zamawiającemu zezwolenia na wykonywanie zależnego prawa autorskiego; </w:t>
      </w:r>
    </w:p>
    <w:p w14:paraId="6C4CCB89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przenosi na Zamawiającego wyłączne prawo zezwalania na wykonywanie zależnego prawa autorskiego;  </w:t>
      </w:r>
    </w:p>
    <w:p w14:paraId="59292EB2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zobowiązuje się do niewykonywania przysługujących mu autorskich praw osobistych oraz udziela zezwolenia Zamawiającemu na ich wykonywanie na czas nieokreślony.</w:t>
      </w:r>
    </w:p>
    <w:p w14:paraId="1BF13A1C" w14:textId="77777777" w:rsidR="00A0598D" w:rsidRPr="00DB239E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Nabycie przez Zamawiającego praw, o których mowa w ust. 1, następuje: </w:t>
      </w:r>
    </w:p>
    <w:p w14:paraId="104EF6AD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 chwilą zapłaty wynagrodzenia Wykonawcy, oraz</w:t>
      </w:r>
    </w:p>
    <w:p w14:paraId="405A0EA8" w14:textId="77777777" w:rsidR="00A0598D" w:rsidRPr="00DB239E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bez ograniczeń co do terytorium, czasu, liczby egzemplarzy, w zakresie wszystkich znanych w dniu zawarcia umowy pól eksploatacji: </w:t>
      </w:r>
    </w:p>
    <w:p w14:paraId="59F12BA1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stosowanie, wyświetlanie, przekazywanie i przechowywanie niezależnie od formatu, systemu lub standardu w nieograniczonej liczbie kopii i na nieograniczonej liczbie stanowisk,</w:t>
      </w:r>
    </w:p>
    <w:p w14:paraId="1423AF36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trwałe lub czasowe utrwalanie lub zwielokrotnianie w całości lub w części, jakimikolwiek środkami i w jakiejkolwiek formie, niezależnie od formatu, systemu lub standardu każdą znaną techniką na wszelkich znanych nośnikach, w szczególności poprzez zapis magnetyczny oraz techniką cyfrową (w tym zapis na nośnikach magnetycznych, płytach CD-ROM, DVD, dyskach optycznych i magnetooptycznych) oraz dowolne korzystanie i rozporządzanie tymi kopiami,</w:t>
      </w:r>
    </w:p>
    <w:p w14:paraId="3805576D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wprowadzanie do obrotu, użyczanie lub najem oryginału albo egzemplarzy,</w:t>
      </w:r>
    </w:p>
    <w:p w14:paraId="3FF7BBE7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tworzenie nowych wersji i adaptacji (tłumaczenie, przystosowanie, zmianę układu lub jakiekolwiek inne zmiany) dokonywane przez Instytucję Wdrażającą (Instytucję Pośredniczącą II stopnia) lub na jej rzecz,</w:t>
      </w:r>
    </w:p>
    <w:p w14:paraId="1DF05573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publiczne rozpowszechnianie, w szczególności wyświetlanie, publiczne odtwarzanie, nadawanie i reemitowanie w dowolnym systemie lub standardzie a także publiczne udostępnianie Utworu w ten sposób, aby każdy mógł mieć do niego dostęp w miejscu i czasie przez siebie wybranym, w sieci Internet oraz w sieciach zamkniętych, w szczególności elektroniczne udostępnianie na żądanie,</w:t>
      </w:r>
    </w:p>
    <w:p w14:paraId="280AF006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nadawanie za pomocą fonii lub wizji, w sposób bezprzewodowy (drogą naziemną i satelitarną) lub w sposób przewodowy, w dowolnym systemie i standardzie, w tym także poprzez sieci kablowe i platformy cyfrowe,</w:t>
      </w:r>
    </w:p>
    <w:p w14:paraId="46A6E873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upoważnianie innych osób do korzystania z całości lub części Utworu,</w:t>
      </w:r>
    </w:p>
    <w:p w14:paraId="0C306E8E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wykorzystanych w Utworze,</w:t>
      </w:r>
    </w:p>
    <w:p w14:paraId="390DEAD8" w14:textId="77777777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wykorzystywanie Utworu do celów marketingowych lub promocji, w tym reklamy, sponsoringu, promocji sprzedaży, a także do oznaczania lub identyfikacji produktów i usług oraz innych przejawów działalności, a także przedmiotów jego własności, a także dla celów edukacyjnych lub szkoleniowych,</w:t>
      </w:r>
    </w:p>
    <w:p w14:paraId="65F72F37" w14:textId="6C693D0C" w:rsidR="00A0598D" w:rsidRPr="00DB239E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rozporządzanie utworami składającymi się na Utwór i ich opracowaniami oraz prawo udostępniania ich do korzystania, w tym udzielania licencji na rzecz osób trzecich, na wszystkich wymienionych w pkt </w:t>
      </w:r>
      <w:r w:rsidR="00362217"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i-ix </w:t>
      </w: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polach eksploatacji.</w:t>
      </w:r>
    </w:p>
    <w:p w14:paraId="56DB4D83" w14:textId="77777777" w:rsidR="00A0598D" w:rsidRPr="00DB239E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3.</w:t>
      </w: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 xml:space="preserve">Równocześnie z nabyciem autorskich praw majątkowych do utworu Zamawiający nabywa własność wszystkich egzemplarzy i nośników, na których utwór  został utrwalony. </w:t>
      </w:r>
    </w:p>
    <w:p w14:paraId="36397015" w14:textId="77777777" w:rsidR="00A0598D" w:rsidRPr="00DB239E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4.</w:t>
      </w: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 xml:space="preserve">Wykonawca zobowiązuje się, że wykonując umowę będzie przestrzegał przepisów ustawy z dnia 4 lutego 1994 r. – o prawie autorskim i prawach pokrewnych (Dz. U. z 2018 r., poz. 1191,,z </w:t>
      </w:r>
      <w:proofErr w:type="spellStart"/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późn</w:t>
      </w:r>
      <w:proofErr w:type="spellEnd"/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zm.) i nie naruszy praw majątkowych osób trzecich, a utwór przekaże Zamawiającemu w stanie wolnym od obciążeń prawami tych osób. </w:t>
      </w:r>
    </w:p>
    <w:p w14:paraId="548DB922" w14:textId="77777777" w:rsidR="00A0598D" w:rsidRPr="00DB239E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5.</w:t>
      </w:r>
      <w:r w:rsidRPr="00DB239E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>W przypadku zgłoszenia przez osoby trzecie roszczeń opartych na zarzucie, że korzystanie z  utworu  uzyskanego na podstawie niniejszej umowy przez Zamawiającego lub jego następców prawnych narusza prawa własności intelektualnej przysługujące tym osobom, Zamawiający poinformuje Wykonawcę o takich roszczeniach, a Wykonawca podejmie niezbędne działania mające na celu zażegnanie sporu i poniesie w związku z tym wszystkie koszty. W szczególności, w przypadku wytoczenia w związku z tym przeciwko Zamawiającemu lub jego następcy prawnemu powództwa z tytułu naruszenia praw własności intelektualnej, Wykonawca przystąpi do postępowania w charakterze strony pozwanej, a w razie braku takiej możliwości wystąpi z interwencją uboczną po stronie pozwanej oraz pokryje wszelkie koszty i odszkodowania, w tym koszty obsługi prawnej zasądzone od Zamawiającego lub jego następców prawnych.</w:t>
      </w:r>
    </w:p>
    <w:p w14:paraId="5C042F95" w14:textId="77777777" w:rsidR="00A0598D" w:rsidRPr="00DB239E" w:rsidRDefault="00A0598D" w:rsidP="00A0598D">
      <w:pPr>
        <w:tabs>
          <w:tab w:val="left" w:pos="5104"/>
        </w:tabs>
        <w:spacing w:before="480"/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 8  Klauzula informacyjna</w:t>
      </w:r>
    </w:p>
    <w:p w14:paraId="27A245FD" w14:textId="2D88C1ED" w:rsidR="00A0598D" w:rsidRPr="00DB239E" w:rsidRDefault="00A0598D" w:rsidP="00270DD8">
      <w:pPr>
        <w:ind w:left="36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Zgodnie z art. 13 ust. 1 i 2 Ogólnego Rozporządzenia o Ochronie Danych Osobowych z dnia 27 kwietnia 2016 r. (Dz.U.UE.L.2016.119.1 z dnia 2016.05.04); zwanego dalej Rozporządzeniem, informujemy, iż: </w:t>
      </w:r>
    </w:p>
    <w:p w14:paraId="1763D31B" w14:textId="77777777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Administratorem danych osobowych zawartych w umowie jest Katowicką Specjalna Strefa Ekonomiczna S.A. z siedzibą w Katowicach (40-026) przy ul. Wojewódzkiej 42, </w:t>
      </w:r>
    </w:p>
    <w:p w14:paraId="6BA65E44" w14:textId="77777777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Dane osobowe będą przetwarzane w celu realizacji umowy na podstawie art. 6 ust. 1 lit. b) i c) Rozporządzenia.</w:t>
      </w:r>
    </w:p>
    <w:p w14:paraId="687B3E07" w14:textId="77777777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Dane osobowe będą przetwarzane przez okres trwania umowy.</w:t>
      </w:r>
    </w:p>
    <w:p w14:paraId="5B077EF6" w14:textId="77777777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posiada prawo dostępu do treści swoich danych, prawo do ich sprostowania, usunięcia, ograniczenia przetwarzania oraz prawo do przenoszenia swoich danych.</w:t>
      </w:r>
    </w:p>
    <w:p w14:paraId="499E9D33" w14:textId="77777777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ma prawo do wniesienia skargi do organu nadzorczego, gdy uzna, że przetwarzanie jego danych osobowych narusza przepisy Rozporządzenia.</w:t>
      </w:r>
    </w:p>
    <w:p w14:paraId="650194B4" w14:textId="760B9DDF" w:rsidR="00A0598D" w:rsidRPr="00DB239E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 xml:space="preserve">Podanie danych osobowych jest warunkiem zawarcia umowy i realizacji umowy. </w:t>
      </w:r>
    </w:p>
    <w:p w14:paraId="36B45D49" w14:textId="77777777" w:rsidR="00F66139" w:rsidRPr="00DB239E" w:rsidRDefault="00F66139" w:rsidP="00F66139">
      <w:pPr>
        <w:pStyle w:val="Akapitzlist"/>
        <w:spacing w:before="0" w:after="200"/>
        <w:ind w:right="0"/>
        <w:rPr>
          <w:rFonts w:asciiTheme="minorHAnsi" w:hAnsiTheme="minorHAnsi" w:cstheme="minorHAnsi"/>
        </w:rPr>
      </w:pPr>
    </w:p>
    <w:p w14:paraId="08B29BCE" w14:textId="406B9B4D" w:rsidR="00A0598D" w:rsidRPr="00DB239E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§ 9 Inne postanowienia</w:t>
      </w:r>
    </w:p>
    <w:p w14:paraId="7B31B462" w14:textId="77777777" w:rsidR="00F66139" w:rsidRPr="00DB239E" w:rsidRDefault="00F66139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470FDC37" w14:textId="77777777" w:rsidR="00A0598D" w:rsidRPr="00DB239E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Wykonawca zobowiązany jest do zachowania w tajemnicy wszelkich danych i informacji, do których będzie miał dostęp w związku z wykonywaniem niniejszej umowy.</w:t>
      </w:r>
    </w:p>
    <w:p w14:paraId="46801487" w14:textId="77777777" w:rsidR="00A0598D" w:rsidRPr="00DB239E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Zmiana niniejszej umowy wymaga formy pisemnej pod rygorem nieważności.</w:t>
      </w:r>
    </w:p>
    <w:p w14:paraId="3AA0641F" w14:textId="77777777" w:rsidR="00A0598D" w:rsidRPr="00DB239E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W sprawach nie uregulowanych niniejszą umową zastosowanie mają przepisy Kodeksu cywilnego.</w:t>
      </w:r>
    </w:p>
    <w:p w14:paraId="362DD460" w14:textId="77777777" w:rsidR="00A0598D" w:rsidRPr="00DB239E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Spory powstałe na tle realizacji niniejszej umowy rozstrzygał będzie sąd powszechny właściwy dla siedziby Zamawiającego.</w:t>
      </w:r>
    </w:p>
    <w:p w14:paraId="09BC866F" w14:textId="4A284DCA" w:rsidR="00A0598D" w:rsidRPr="00DB239E" w:rsidRDefault="00A0598D" w:rsidP="00F66139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DB239E">
        <w:rPr>
          <w:rFonts w:asciiTheme="minorHAnsi" w:hAnsiTheme="minorHAnsi" w:cstheme="minorHAnsi"/>
        </w:rPr>
        <w:t>Umowę sporządzono w dwóch jednobrzmiących egzemplarzach, po jednym dla każdej ze Stron</w:t>
      </w:r>
      <w:r w:rsidR="00F66139" w:rsidRPr="00DB239E">
        <w:rPr>
          <w:rFonts w:asciiTheme="minorHAnsi" w:hAnsiTheme="minorHAnsi" w:cstheme="minorHAnsi"/>
        </w:rPr>
        <w:t>.</w:t>
      </w:r>
    </w:p>
    <w:p w14:paraId="073D1F32" w14:textId="77777777" w:rsidR="00CF4917" w:rsidRPr="00DB239E" w:rsidRDefault="00CF4917" w:rsidP="00CF4917">
      <w:p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709" w:right="0"/>
        <w:rPr>
          <w:rFonts w:asciiTheme="minorHAnsi" w:hAnsiTheme="minorHAnsi" w:cstheme="minorHAnsi"/>
        </w:rPr>
      </w:pPr>
    </w:p>
    <w:p w14:paraId="207DFE8F" w14:textId="77777777" w:rsidR="00A0598D" w:rsidRPr="00DB239E" w:rsidRDefault="00A0598D" w:rsidP="00A0598D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………………………………….</w:t>
      </w:r>
      <w:r w:rsidRPr="00DB239E">
        <w:rPr>
          <w:rFonts w:asciiTheme="minorHAnsi" w:hAnsiTheme="minorHAnsi" w:cstheme="minorHAnsi"/>
          <w:b/>
          <w:bCs/>
        </w:rPr>
        <w:tab/>
      </w:r>
      <w:r w:rsidRPr="00DB239E">
        <w:rPr>
          <w:rFonts w:asciiTheme="minorHAnsi" w:hAnsiTheme="minorHAnsi" w:cstheme="minorHAnsi"/>
          <w:b/>
          <w:bCs/>
        </w:rPr>
        <w:tab/>
        <w:t>…………………………………………</w:t>
      </w:r>
    </w:p>
    <w:p w14:paraId="3FA0DB0E" w14:textId="0660B579" w:rsidR="004A61D0" w:rsidRPr="00DB239E" w:rsidRDefault="00A0598D" w:rsidP="00DA7437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DB239E">
        <w:rPr>
          <w:rFonts w:asciiTheme="minorHAnsi" w:hAnsiTheme="minorHAnsi" w:cstheme="minorHAnsi"/>
          <w:b/>
          <w:bCs/>
        </w:rPr>
        <w:t>ZAMAWIAJĄCY:</w:t>
      </w:r>
      <w:r w:rsidRPr="00DB239E">
        <w:rPr>
          <w:rFonts w:asciiTheme="minorHAnsi" w:hAnsiTheme="minorHAnsi" w:cstheme="minorHAnsi"/>
          <w:b/>
          <w:bCs/>
        </w:rPr>
        <w:tab/>
      </w:r>
      <w:r w:rsidRPr="00DB239E">
        <w:rPr>
          <w:rFonts w:asciiTheme="minorHAnsi" w:hAnsiTheme="minorHAnsi" w:cstheme="minorHAnsi"/>
          <w:b/>
          <w:bCs/>
        </w:rPr>
        <w:tab/>
      </w:r>
      <w:r w:rsidR="00F835CE">
        <w:rPr>
          <w:rFonts w:asciiTheme="minorHAnsi" w:hAnsiTheme="minorHAnsi" w:cstheme="minorHAnsi"/>
          <w:b/>
          <w:bCs/>
        </w:rPr>
        <w:tab/>
      </w:r>
      <w:r w:rsidRPr="00DB239E">
        <w:rPr>
          <w:rFonts w:asciiTheme="minorHAnsi" w:hAnsiTheme="minorHAnsi" w:cstheme="minorHAnsi"/>
          <w:b/>
          <w:bCs/>
        </w:rPr>
        <w:t>WYKONAWCA:</w:t>
      </w:r>
    </w:p>
    <w:sectPr w:rsidR="004A61D0" w:rsidRPr="00DB239E" w:rsidSect="004C7AA1">
      <w:headerReference w:type="default" r:id="rId13"/>
      <w:footerReference w:type="default" r:id="rId14"/>
      <w:headerReference w:type="first" r:id="rId15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6E800" w14:textId="77777777" w:rsidR="004431EC" w:rsidRDefault="004431EC" w:rsidP="00877C37">
      <w:r>
        <w:separator/>
      </w:r>
    </w:p>
    <w:p w14:paraId="1A5F200B" w14:textId="77777777" w:rsidR="004431EC" w:rsidRDefault="004431EC"/>
    <w:p w14:paraId="4E5D09E1" w14:textId="77777777" w:rsidR="004431EC" w:rsidRDefault="004431EC"/>
    <w:p w14:paraId="6250EC4E" w14:textId="77777777" w:rsidR="004431EC" w:rsidRDefault="004431EC"/>
  </w:endnote>
  <w:endnote w:type="continuationSeparator" w:id="0">
    <w:p w14:paraId="1DE83F5F" w14:textId="77777777" w:rsidR="004431EC" w:rsidRDefault="004431EC" w:rsidP="00877C37">
      <w:r>
        <w:continuationSeparator/>
      </w:r>
    </w:p>
    <w:p w14:paraId="71D3E74A" w14:textId="77777777" w:rsidR="004431EC" w:rsidRDefault="004431EC"/>
    <w:p w14:paraId="695D0288" w14:textId="77777777" w:rsidR="004431EC" w:rsidRDefault="004431EC"/>
    <w:p w14:paraId="303716F7" w14:textId="77777777" w:rsidR="004431EC" w:rsidRDefault="004431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4431EC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4431EC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31CF6" w14:textId="77777777" w:rsidR="004431EC" w:rsidRPr="007F69D3" w:rsidRDefault="004431EC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7CF2E507" w14:textId="77777777" w:rsidR="004431EC" w:rsidRDefault="004431EC" w:rsidP="00924079">
      <w:pPr>
        <w:ind w:left="0"/>
      </w:pPr>
      <w:r>
        <w:continuationSeparator/>
      </w:r>
    </w:p>
    <w:p w14:paraId="0D493FC6" w14:textId="77777777" w:rsidR="004431EC" w:rsidRDefault="004431EC" w:rsidP="00C12DFF">
      <w:pPr>
        <w:ind w:left="0"/>
      </w:pPr>
    </w:p>
  </w:footnote>
  <w:footnote w:type="continuationNotice" w:id="1">
    <w:p w14:paraId="44DFF5A1" w14:textId="77777777" w:rsidR="004431EC" w:rsidRDefault="004431EC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20F3"/>
    <w:multiLevelType w:val="multilevel"/>
    <w:tmpl w:val="0415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30BC60FF"/>
    <w:multiLevelType w:val="hybridMultilevel"/>
    <w:tmpl w:val="492A41CE"/>
    <w:numStyleLink w:val="Zaimportowanystyl11"/>
  </w:abstractNum>
  <w:abstractNum w:abstractNumId="20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7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CA969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2B41E9"/>
    <w:multiLevelType w:val="hybridMultilevel"/>
    <w:tmpl w:val="961E7A1E"/>
    <w:lvl w:ilvl="0" w:tplc="04150011">
      <w:start w:val="1"/>
      <w:numFmt w:val="decimal"/>
      <w:lvlText w:val="%1)"/>
      <w:lvlJc w:val="left"/>
      <w:rPr>
        <w:rFonts w:hint="default"/>
      </w:rPr>
    </w:lvl>
    <w:lvl w:ilvl="1" w:tplc="2ED4D60C">
      <w:start w:val="1"/>
      <w:numFmt w:val="lowerLetter"/>
      <w:lvlText w:val="%2)"/>
      <w:lvlJc w:val="right"/>
      <w:rPr>
        <w:rFonts w:asciiTheme="minorHAnsi" w:eastAsia="Times New Roman" w:hAnsiTheme="minorHAns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51553F"/>
    <w:multiLevelType w:val="hybridMultilevel"/>
    <w:tmpl w:val="909AF9A2"/>
    <w:lvl w:ilvl="0" w:tplc="B96CFAC2">
      <w:start w:val="5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09001B">
      <w:start w:val="1"/>
      <w:numFmt w:val="lowerRoman"/>
      <w:lvlText w:val="%2."/>
      <w:lvlJc w:val="right"/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8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04E683F"/>
    <w:multiLevelType w:val="hybridMultilevel"/>
    <w:tmpl w:val="C1BC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01750"/>
    <w:multiLevelType w:val="hybridMultilevel"/>
    <w:tmpl w:val="197CF3FC"/>
    <w:lvl w:ilvl="0" w:tplc="0409001B">
      <w:start w:val="1"/>
      <w:numFmt w:val="lowerRoman"/>
      <w:lvlText w:val="%1."/>
      <w:lvlJc w:val="righ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7499674A"/>
    <w:multiLevelType w:val="hybridMultilevel"/>
    <w:tmpl w:val="881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7" w15:restartNumberingAfterBreak="0">
    <w:nsid w:val="7F194485"/>
    <w:multiLevelType w:val="hybridMultilevel"/>
    <w:tmpl w:val="AF2CA3C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1"/>
  </w:num>
  <w:num w:numId="3">
    <w:abstractNumId w:val="4"/>
  </w:num>
  <w:num w:numId="4">
    <w:abstractNumId w:val="55"/>
  </w:num>
  <w:num w:numId="5">
    <w:abstractNumId w:val="45"/>
  </w:num>
  <w:num w:numId="6">
    <w:abstractNumId w:val="25"/>
  </w:num>
  <w:num w:numId="7">
    <w:abstractNumId w:val="32"/>
  </w:num>
  <w:num w:numId="8">
    <w:abstractNumId w:val="37"/>
  </w:num>
  <w:num w:numId="9">
    <w:abstractNumId w:val="8"/>
  </w:num>
  <w:num w:numId="10">
    <w:abstractNumId w:val="46"/>
  </w:num>
  <w:num w:numId="11">
    <w:abstractNumId w:val="35"/>
  </w:num>
  <w:num w:numId="12">
    <w:abstractNumId w:val="18"/>
  </w:num>
  <w:num w:numId="13">
    <w:abstractNumId w:val="24"/>
  </w:num>
  <w:num w:numId="14">
    <w:abstractNumId w:val="2"/>
  </w:num>
  <w:num w:numId="15">
    <w:abstractNumId w:val="28"/>
  </w:num>
  <w:num w:numId="16">
    <w:abstractNumId w:val="17"/>
  </w:num>
  <w:num w:numId="17">
    <w:abstractNumId w:val="23"/>
  </w:num>
  <w:num w:numId="18">
    <w:abstractNumId w:val="53"/>
  </w:num>
  <w:num w:numId="19">
    <w:abstractNumId w:val="9"/>
  </w:num>
  <w:num w:numId="20">
    <w:abstractNumId w:val="36"/>
  </w:num>
  <w:num w:numId="21">
    <w:abstractNumId w:val="11"/>
  </w:num>
  <w:num w:numId="22">
    <w:abstractNumId w:val="56"/>
  </w:num>
  <w:num w:numId="23">
    <w:abstractNumId w:val="47"/>
  </w:num>
  <w:num w:numId="24">
    <w:abstractNumId w:val="26"/>
  </w:num>
  <w:num w:numId="25">
    <w:abstractNumId w:val="13"/>
  </w:num>
  <w:num w:numId="26">
    <w:abstractNumId w:val="14"/>
  </w:num>
  <w:num w:numId="27">
    <w:abstractNumId w:val="22"/>
  </w:num>
  <w:num w:numId="28">
    <w:abstractNumId w:val="29"/>
  </w:num>
  <w:num w:numId="29">
    <w:abstractNumId w:val="41"/>
  </w:num>
  <w:num w:numId="30">
    <w:abstractNumId w:val="50"/>
  </w:num>
  <w:num w:numId="31">
    <w:abstractNumId w:val="43"/>
  </w:num>
  <w:num w:numId="32">
    <w:abstractNumId w:val="31"/>
  </w:num>
  <w:num w:numId="33">
    <w:abstractNumId w:val="21"/>
  </w:num>
  <w:num w:numId="34">
    <w:abstractNumId w:val="7"/>
  </w:num>
  <w:num w:numId="35">
    <w:abstractNumId w:val="39"/>
  </w:num>
  <w:num w:numId="36">
    <w:abstractNumId w:val="38"/>
  </w:num>
  <w:num w:numId="37">
    <w:abstractNumId w:val="20"/>
  </w:num>
  <w:num w:numId="38">
    <w:abstractNumId w:val="16"/>
  </w:num>
  <w:num w:numId="39">
    <w:abstractNumId w:val="54"/>
  </w:num>
  <w:num w:numId="40">
    <w:abstractNumId w:val="5"/>
  </w:num>
  <w:num w:numId="41">
    <w:abstractNumId w:val="12"/>
  </w:num>
  <w:num w:numId="42">
    <w:abstractNumId w:val="19"/>
  </w:num>
  <w:num w:numId="43">
    <w:abstractNumId w:val="3"/>
  </w:num>
  <w:num w:numId="44">
    <w:abstractNumId w:val="40"/>
  </w:num>
  <w:num w:numId="45">
    <w:abstractNumId w:val="15"/>
  </w:num>
  <w:num w:numId="46">
    <w:abstractNumId w:val="49"/>
  </w:num>
  <w:num w:numId="47">
    <w:abstractNumId w:val="6"/>
  </w:num>
  <w:num w:numId="48">
    <w:abstractNumId w:val="33"/>
  </w:num>
  <w:num w:numId="49">
    <w:abstractNumId w:val="10"/>
  </w:num>
  <w:num w:numId="50">
    <w:abstractNumId w:val="27"/>
  </w:num>
  <w:num w:numId="51">
    <w:abstractNumId w:val="52"/>
  </w:num>
  <w:num w:numId="52">
    <w:abstractNumId w:val="42"/>
  </w:num>
  <w:num w:numId="53">
    <w:abstractNumId w:val="0"/>
  </w:num>
  <w:num w:numId="54">
    <w:abstractNumId w:val="57"/>
  </w:num>
  <w:num w:numId="55">
    <w:abstractNumId w:val="1"/>
  </w:num>
  <w:num w:numId="56">
    <w:abstractNumId w:val="30"/>
  </w:num>
  <w:num w:numId="57">
    <w:abstractNumId w:val="34"/>
  </w:num>
  <w:num w:numId="58">
    <w:abstractNumId w:val="4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2F1C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AD3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DB2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1DC1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0C18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953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217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332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21F"/>
    <w:rsid w:val="00441A4F"/>
    <w:rsid w:val="00441B81"/>
    <w:rsid w:val="004431EC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48E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557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847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67C41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70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18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760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1500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0E3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372B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0F60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9D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6B79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917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5B37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39E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7DC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139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5CE"/>
    <w:rsid w:val="00F836EC"/>
    <w:rsid w:val="00F83DC0"/>
    <w:rsid w:val="00F842CD"/>
    <w:rsid w:val="00F848B6"/>
    <w:rsid w:val="00F84EA8"/>
    <w:rsid w:val="00F853EC"/>
    <w:rsid w:val="00F86DBA"/>
    <w:rsid w:val="00F87F45"/>
    <w:rsid w:val="00F9024D"/>
    <w:rsid w:val="00F912F4"/>
    <w:rsid w:val="00F91C8E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  <w:rPr>
      <w:lang w:val="pl-PL"/>
    </w:r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dudzic@silesia-automotive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D7772B-1207-4582-97A8-6863A5E0CA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61</TotalTime>
  <Pages>5</Pages>
  <Words>1995</Words>
  <Characters>11374</Characters>
  <Application>Microsoft Office Word</Application>
  <DocSecurity>0</DocSecurity>
  <Lines>94</Lines>
  <Paragraphs>26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04/Boost4BSO/2022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